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60FCBC" w14:textId="77777777" w:rsidR="002A779C" w:rsidRDefault="005F3F47" w:rsidP="005F3F47">
      <w:pPr>
        <w:jc w:val="center"/>
      </w:pPr>
      <w:r>
        <w:rPr>
          <w:noProof/>
          <w:lang w:val="en-IE" w:eastAsia="en-IE"/>
        </w:rPr>
        <w:drawing>
          <wp:inline distT="0" distB="0" distL="0" distR="0" wp14:anchorId="43B1012D" wp14:editId="7886F7E2">
            <wp:extent cx="3761740" cy="514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CCBFC4" w14:textId="77777777" w:rsidR="002A779C" w:rsidRDefault="002A779C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7"/>
        <w:gridCol w:w="818"/>
        <w:gridCol w:w="819"/>
        <w:gridCol w:w="818"/>
        <w:gridCol w:w="520"/>
        <w:gridCol w:w="299"/>
        <w:gridCol w:w="819"/>
        <w:gridCol w:w="818"/>
        <w:gridCol w:w="819"/>
        <w:gridCol w:w="818"/>
        <w:gridCol w:w="819"/>
        <w:gridCol w:w="486"/>
      </w:tblGrid>
      <w:tr w:rsidR="000852CE" w:rsidRPr="00EA1DBF" w14:paraId="49F608C5" w14:textId="77777777" w:rsidTr="00476D3D">
        <w:tc>
          <w:tcPr>
            <w:tcW w:w="10740" w:type="dxa"/>
            <w:gridSpan w:val="12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14E5ABA1" w14:textId="77777777" w:rsidR="000852CE" w:rsidRPr="003578AD" w:rsidRDefault="000852CE" w:rsidP="00BE57E0">
            <w:pPr>
              <w:jc w:val="center"/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ASSESSMENT BRIEF</w:t>
            </w:r>
          </w:p>
        </w:tc>
      </w:tr>
      <w:tr w:rsidR="001E3D9D" w:rsidRPr="00EA1DBF" w14:paraId="6FA409FD" w14:textId="77777777" w:rsidTr="00476D3D">
        <w:trPr>
          <w:trHeight w:hRule="exact" w:val="170"/>
        </w:trPr>
        <w:tc>
          <w:tcPr>
            <w:tcW w:w="10740" w:type="dxa"/>
            <w:gridSpan w:val="12"/>
            <w:tcBorders>
              <w:top w:val="single" w:sz="6" w:space="0" w:color="000000"/>
              <w:left w:val="nil"/>
              <w:right w:val="nil"/>
            </w:tcBorders>
          </w:tcPr>
          <w:p w14:paraId="7EBB39C4" w14:textId="77777777" w:rsidR="001E3D9D" w:rsidRPr="00EA1DBF" w:rsidRDefault="001E3D9D" w:rsidP="00E80EFC">
            <w:pPr>
              <w:rPr>
                <w:b/>
              </w:rPr>
            </w:pPr>
          </w:p>
        </w:tc>
      </w:tr>
      <w:tr w:rsidR="006C57DF" w:rsidRPr="003578AD" w14:paraId="0215DBCF" w14:textId="77777777" w:rsidTr="00476D3D">
        <w:trPr>
          <w:trHeight w:val="359"/>
        </w:trPr>
        <w:tc>
          <w:tcPr>
            <w:tcW w:w="10740" w:type="dxa"/>
            <w:gridSpan w:val="12"/>
            <w:vAlign w:val="center"/>
          </w:tcPr>
          <w:p w14:paraId="03201D6F" w14:textId="77777777" w:rsidR="006C57DF" w:rsidRPr="003578AD" w:rsidRDefault="005A4430" w:rsidP="00907C0B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b/>
              </w:rPr>
              <w:t xml:space="preserve">Component </w:t>
            </w:r>
            <w:r w:rsidR="006C57DF" w:rsidRPr="003578AD">
              <w:rPr>
                <w:rFonts w:ascii="Arial" w:hAnsi="Arial" w:cs="Arial"/>
                <w:b/>
              </w:rPr>
              <w:t xml:space="preserve"> title</w:t>
            </w:r>
            <w:r w:rsidRPr="003578AD">
              <w:rPr>
                <w:rFonts w:ascii="Arial" w:hAnsi="Arial" w:cs="Arial"/>
                <w:b/>
              </w:rPr>
              <w:t xml:space="preserve"> and code</w:t>
            </w:r>
            <w:r w:rsidR="006C57DF" w:rsidRPr="003578AD">
              <w:rPr>
                <w:rFonts w:ascii="Arial" w:hAnsi="Arial" w:cs="Arial"/>
              </w:rPr>
              <w:t>:</w:t>
            </w:r>
            <w:r w:rsidR="002B3642" w:rsidRPr="003578AD">
              <w:rPr>
                <w:rFonts w:ascii="Arial" w:hAnsi="Arial" w:cs="Arial"/>
              </w:rPr>
              <w:t xml:space="preserve"> </w:t>
            </w:r>
            <w:r w:rsidR="00E04A0C" w:rsidRPr="003578AD">
              <w:rPr>
                <w:rFonts w:ascii="Arial" w:hAnsi="Arial" w:cs="Arial"/>
              </w:rPr>
              <w:t>Communications</w:t>
            </w:r>
            <w:r w:rsidR="005B059F" w:rsidRPr="003578AD">
              <w:rPr>
                <w:rFonts w:ascii="Arial" w:hAnsi="Arial" w:cs="Arial"/>
              </w:rPr>
              <w:t xml:space="preserve"> </w:t>
            </w:r>
            <w:r w:rsidR="00E04A0C" w:rsidRPr="003578AD">
              <w:rPr>
                <w:rFonts w:ascii="Arial" w:hAnsi="Arial" w:cs="Arial"/>
              </w:rPr>
              <w:t>5N0690</w:t>
            </w:r>
          </w:p>
        </w:tc>
      </w:tr>
      <w:tr w:rsidR="00956DAA" w:rsidRPr="003578AD" w14:paraId="35277FC9" w14:textId="77777777" w:rsidTr="00476D3D">
        <w:tc>
          <w:tcPr>
            <w:tcW w:w="5862" w:type="dxa"/>
            <w:gridSpan w:val="5"/>
            <w:vAlign w:val="center"/>
          </w:tcPr>
          <w:p w14:paraId="1B9E3553" w14:textId="77777777" w:rsidR="00956DAA" w:rsidRPr="003578AD" w:rsidRDefault="00EC7B69" w:rsidP="00907C0B">
            <w:pPr>
              <w:rPr>
                <w:rFonts w:ascii="Arial" w:hAnsi="Arial" w:cs="Arial"/>
                <w:b/>
              </w:rPr>
            </w:pPr>
            <w:proofErr w:type="gramStart"/>
            <w:r w:rsidRPr="003578AD">
              <w:rPr>
                <w:rFonts w:ascii="Arial" w:hAnsi="Arial" w:cs="Arial"/>
                <w:b/>
              </w:rPr>
              <w:t>Subject  t</w:t>
            </w:r>
            <w:r w:rsidR="00956DAA" w:rsidRPr="003578AD">
              <w:rPr>
                <w:rFonts w:ascii="Arial" w:hAnsi="Arial" w:cs="Arial"/>
                <w:b/>
              </w:rPr>
              <w:t>eacher</w:t>
            </w:r>
            <w:proofErr w:type="gramEnd"/>
            <w:r w:rsidR="00956DAA" w:rsidRPr="003578AD">
              <w:rPr>
                <w:rFonts w:ascii="Arial" w:hAnsi="Arial" w:cs="Arial"/>
              </w:rPr>
              <w:t>:</w:t>
            </w:r>
            <w:r w:rsidR="006E0390" w:rsidRPr="003578AD">
              <w:rPr>
                <w:rFonts w:ascii="Arial" w:hAnsi="Arial" w:cs="Arial"/>
              </w:rPr>
              <w:t xml:space="preserve"> </w:t>
            </w:r>
            <w:r w:rsidR="00DD21B8">
              <w:rPr>
                <w:rFonts w:ascii="Arial" w:hAnsi="Arial" w:cs="Arial"/>
              </w:rPr>
              <w:t xml:space="preserve">Declan </w:t>
            </w:r>
            <w:proofErr w:type="spellStart"/>
            <w:r w:rsidR="00DD21B8">
              <w:rPr>
                <w:rFonts w:ascii="Arial" w:hAnsi="Arial" w:cs="Arial"/>
              </w:rPr>
              <w:t>Sheils</w:t>
            </w:r>
            <w:proofErr w:type="spellEnd"/>
            <w:r w:rsidR="00DD21B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878" w:type="dxa"/>
            <w:gridSpan w:val="7"/>
            <w:vAlign w:val="center"/>
          </w:tcPr>
          <w:p w14:paraId="1F706034" w14:textId="77777777" w:rsidR="00956DAA" w:rsidRPr="003578AD" w:rsidRDefault="00956DAA" w:rsidP="00907C0B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Course Code</w:t>
            </w:r>
            <w:r w:rsidRPr="003578AD">
              <w:rPr>
                <w:rFonts w:ascii="Arial" w:hAnsi="Arial" w:cs="Arial"/>
              </w:rPr>
              <w:t>:</w:t>
            </w:r>
            <w:r w:rsidR="00DD21B8">
              <w:rPr>
                <w:rFonts w:ascii="Arial" w:hAnsi="Arial" w:cs="Arial"/>
              </w:rPr>
              <w:t xml:space="preserve"> </w:t>
            </w:r>
            <w:r w:rsidR="00E95BEF">
              <w:rPr>
                <w:rFonts w:ascii="Arial" w:hAnsi="Arial" w:cs="Arial"/>
              </w:rPr>
              <w:t>SD5</w:t>
            </w:r>
            <w:r w:rsidR="00DD21B8">
              <w:rPr>
                <w:rFonts w:ascii="Arial" w:hAnsi="Arial" w:cs="Arial"/>
              </w:rPr>
              <w:t xml:space="preserve"> </w:t>
            </w:r>
          </w:p>
        </w:tc>
      </w:tr>
      <w:tr w:rsidR="00C55F32" w:rsidRPr="003578AD" w14:paraId="10193DE0" w14:textId="77777777" w:rsidTr="00476D3D">
        <w:tc>
          <w:tcPr>
            <w:tcW w:w="8617" w:type="dxa"/>
            <w:gridSpan w:val="9"/>
            <w:vAlign w:val="center"/>
          </w:tcPr>
          <w:p w14:paraId="475E1424" w14:textId="77777777" w:rsidR="00C55F32" w:rsidRPr="003578AD" w:rsidRDefault="00C55F32" w:rsidP="00907C0B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b/>
              </w:rPr>
              <w:t>Assessment Technique</w:t>
            </w:r>
            <w:r w:rsidRPr="003578AD">
              <w:rPr>
                <w:rFonts w:ascii="Arial" w:hAnsi="Arial" w:cs="Arial"/>
              </w:rPr>
              <w:t>:</w:t>
            </w:r>
            <w:r w:rsidR="002B3642" w:rsidRPr="003578AD">
              <w:rPr>
                <w:rFonts w:ascii="Arial" w:hAnsi="Arial" w:cs="Arial"/>
              </w:rPr>
              <w:t xml:space="preserve">  </w:t>
            </w:r>
            <w:r w:rsidR="00E04A0C" w:rsidRPr="003578AD">
              <w:rPr>
                <w:rFonts w:ascii="Arial" w:hAnsi="Arial" w:cs="Arial"/>
              </w:rPr>
              <w:t xml:space="preserve">Collection of work - </w:t>
            </w:r>
            <w:r w:rsidR="00E04A0C" w:rsidRPr="003578AD">
              <w:rPr>
                <w:rFonts w:ascii="Arial" w:hAnsi="Arial" w:cs="Arial"/>
                <w:b/>
              </w:rPr>
              <w:t>Report</w:t>
            </w:r>
          </w:p>
        </w:tc>
        <w:tc>
          <w:tcPr>
            <w:tcW w:w="2123" w:type="dxa"/>
            <w:gridSpan w:val="3"/>
            <w:vAlign w:val="center"/>
          </w:tcPr>
          <w:p w14:paraId="7F3785E9" w14:textId="77777777" w:rsidR="00C55F32" w:rsidRPr="003578AD" w:rsidRDefault="00C55F32" w:rsidP="00907C0B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b/>
              </w:rPr>
              <w:t>Weighting</w:t>
            </w:r>
            <w:r w:rsidRPr="003578AD">
              <w:rPr>
                <w:rFonts w:ascii="Arial" w:hAnsi="Arial" w:cs="Arial"/>
              </w:rPr>
              <w:t>:</w:t>
            </w:r>
            <w:r w:rsidR="005F3B06" w:rsidRPr="003578AD">
              <w:rPr>
                <w:rFonts w:ascii="Arial" w:hAnsi="Arial" w:cs="Arial"/>
              </w:rPr>
              <w:t xml:space="preserve">  </w:t>
            </w:r>
            <w:r w:rsidR="00E04A0C" w:rsidRPr="003578AD">
              <w:rPr>
                <w:rFonts w:ascii="Arial" w:hAnsi="Arial" w:cs="Arial"/>
              </w:rPr>
              <w:t>15%</w:t>
            </w:r>
          </w:p>
        </w:tc>
      </w:tr>
      <w:tr w:rsidR="007E16B9" w:rsidRPr="003578AD" w14:paraId="4A46B470" w14:textId="77777777" w:rsidTr="00476D3D">
        <w:tc>
          <w:tcPr>
            <w:tcW w:w="2887" w:type="dxa"/>
            <w:vAlign w:val="center"/>
          </w:tcPr>
          <w:p w14:paraId="3367622A" w14:textId="77777777" w:rsidR="007E16B9" w:rsidRPr="003578AD" w:rsidRDefault="007E16B9" w:rsidP="00BE57E0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b/>
              </w:rPr>
              <w:t>Learning Outcome(s)</w:t>
            </w:r>
            <w:r w:rsidRPr="003578AD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818" w:type="dxa"/>
            <w:vAlign w:val="center"/>
          </w:tcPr>
          <w:p w14:paraId="202DAA0B" w14:textId="77777777" w:rsidR="007E16B9" w:rsidRPr="003578AD" w:rsidRDefault="00E04A0C" w:rsidP="002B3642">
            <w:pPr>
              <w:jc w:val="center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3</w:t>
            </w:r>
          </w:p>
        </w:tc>
        <w:tc>
          <w:tcPr>
            <w:tcW w:w="819" w:type="dxa"/>
            <w:vAlign w:val="center"/>
          </w:tcPr>
          <w:p w14:paraId="12E13819" w14:textId="77777777" w:rsidR="007E16B9" w:rsidRPr="003578AD" w:rsidRDefault="00D07D86" w:rsidP="002B3642">
            <w:pPr>
              <w:jc w:val="center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6</w:t>
            </w:r>
          </w:p>
        </w:tc>
        <w:tc>
          <w:tcPr>
            <w:tcW w:w="818" w:type="dxa"/>
            <w:vAlign w:val="center"/>
          </w:tcPr>
          <w:p w14:paraId="6531D139" w14:textId="77777777" w:rsidR="007E16B9" w:rsidRPr="003578AD" w:rsidRDefault="00D07D86" w:rsidP="002B3642">
            <w:pPr>
              <w:jc w:val="center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7</w:t>
            </w:r>
          </w:p>
        </w:tc>
        <w:tc>
          <w:tcPr>
            <w:tcW w:w="819" w:type="dxa"/>
            <w:gridSpan w:val="2"/>
            <w:vAlign w:val="center"/>
          </w:tcPr>
          <w:p w14:paraId="4334761C" w14:textId="77777777" w:rsidR="007E16B9" w:rsidRPr="003578AD" w:rsidRDefault="00D07D86" w:rsidP="002B3642">
            <w:pPr>
              <w:jc w:val="center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8</w:t>
            </w:r>
          </w:p>
        </w:tc>
        <w:tc>
          <w:tcPr>
            <w:tcW w:w="819" w:type="dxa"/>
            <w:vAlign w:val="center"/>
          </w:tcPr>
          <w:p w14:paraId="4EA3FA6B" w14:textId="77777777" w:rsidR="007E16B9" w:rsidRPr="003578AD" w:rsidRDefault="00D07D86" w:rsidP="002B3642">
            <w:pPr>
              <w:jc w:val="center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9</w:t>
            </w:r>
          </w:p>
        </w:tc>
        <w:tc>
          <w:tcPr>
            <w:tcW w:w="818" w:type="dxa"/>
            <w:vAlign w:val="center"/>
          </w:tcPr>
          <w:p w14:paraId="03CACA71" w14:textId="77777777" w:rsidR="007E16B9" w:rsidRPr="003578AD" w:rsidRDefault="007E16B9" w:rsidP="002B36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dxa"/>
            <w:vAlign w:val="center"/>
          </w:tcPr>
          <w:p w14:paraId="15C5164A" w14:textId="77777777" w:rsidR="007E16B9" w:rsidRPr="003578AD" w:rsidRDefault="007E16B9" w:rsidP="002B36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dxa"/>
            <w:vAlign w:val="center"/>
          </w:tcPr>
          <w:p w14:paraId="44F4C211" w14:textId="77777777" w:rsidR="007E16B9" w:rsidRPr="003578AD" w:rsidRDefault="007E16B9" w:rsidP="002B36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dxa"/>
            <w:vAlign w:val="center"/>
          </w:tcPr>
          <w:p w14:paraId="7CC5CDF4" w14:textId="77777777" w:rsidR="007E16B9" w:rsidRPr="003578AD" w:rsidRDefault="007E16B9" w:rsidP="002B36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4B7B0A4B" w14:textId="77777777" w:rsidR="007E16B9" w:rsidRPr="003578AD" w:rsidRDefault="007E16B9" w:rsidP="002B3642">
            <w:pPr>
              <w:jc w:val="center"/>
              <w:rPr>
                <w:rFonts w:ascii="Arial" w:hAnsi="Arial" w:cs="Arial"/>
              </w:rPr>
            </w:pPr>
          </w:p>
        </w:tc>
      </w:tr>
      <w:tr w:rsidR="002A779C" w:rsidRPr="003578AD" w14:paraId="4A24B901" w14:textId="77777777" w:rsidTr="00476D3D">
        <w:tc>
          <w:tcPr>
            <w:tcW w:w="10740" w:type="dxa"/>
            <w:gridSpan w:val="12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5851AAF" w14:textId="77777777" w:rsidR="00677E7F" w:rsidRPr="003578AD" w:rsidRDefault="00677E7F" w:rsidP="00E04A0C">
            <w:pPr>
              <w:rPr>
                <w:rFonts w:ascii="Arial" w:hAnsi="Arial" w:cs="Arial"/>
                <w:b/>
              </w:rPr>
            </w:pPr>
          </w:p>
          <w:p w14:paraId="2E5D77ED" w14:textId="77777777" w:rsidR="00E04A0C" w:rsidRPr="003578AD" w:rsidRDefault="00CD41A6" w:rsidP="00E04A0C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3578AD">
              <w:rPr>
                <w:rFonts w:ascii="Arial" w:hAnsi="Arial" w:cs="Arial"/>
                <w:b/>
                <w:sz w:val="28"/>
                <w:szCs w:val="28"/>
              </w:rPr>
              <w:t>Brief Guidelines:</w:t>
            </w:r>
            <w:r w:rsidR="00C64C01" w:rsidRPr="003578A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5F3B06" w:rsidRPr="003578AD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</w:t>
            </w:r>
          </w:p>
          <w:p w14:paraId="52CE9C75" w14:textId="77777777" w:rsidR="00E04A0C" w:rsidRPr="003578AD" w:rsidRDefault="00E04A0C" w:rsidP="00E04A0C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 xml:space="preserve">Choose a topic related to </w:t>
            </w:r>
            <w:r w:rsidR="00E631BB" w:rsidRPr="003578AD">
              <w:rPr>
                <w:rFonts w:ascii="Arial" w:hAnsi="Arial" w:cs="Arial"/>
              </w:rPr>
              <w:t xml:space="preserve">your </w:t>
            </w:r>
            <w:r w:rsidRPr="003578AD">
              <w:rPr>
                <w:rFonts w:ascii="Arial" w:hAnsi="Arial" w:cs="Arial"/>
              </w:rPr>
              <w:t>vocational area and write a report on that topic</w:t>
            </w:r>
            <w:r w:rsidR="00EA1DBF" w:rsidRPr="003578AD">
              <w:rPr>
                <w:rFonts w:ascii="Arial" w:hAnsi="Arial" w:cs="Arial"/>
              </w:rPr>
              <w:t xml:space="preserve">.  It must include information </w:t>
            </w:r>
            <w:r w:rsidRPr="003578AD">
              <w:rPr>
                <w:rFonts w:ascii="Arial" w:hAnsi="Arial" w:cs="Arial"/>
              </w:rPr>
              <w:t xml:space="preserve">gathered from </w:t>
            </w:r>
            <w:r w:rsidR="00D546AF" w:rsidRPr="003578AD">
              <w:rPr>
                <w:rFonts w:ascii="Arial" w:hAnsi="Arial" w:cs="Arial"/>
              </w:rPr>
              <w:t>primary and secondary</w:t>
            </w:r>
            <w:r w:rsidRPr="003578AD">
              <w:rPr>
                <w:rFonts w:ascii="Arial" w:hAnsi="Arial" w:cs="Arial"/>
              </w:rPr>
              <w:t xml:space="preserve"> sources and they must be acknowledged through reference and bibliography – use Harvard Referencing Guide. It should be well structured, detailed and balanced and it must contain visual supports.  This assignment must be word processed.  (1</w:t>
            </w:r>
            <w:r w:rsidR="00DD21B8">
              <w:rPr>
                <w:rFonts w:ascii="Arial" w:hAnsi="Arial" w:cs="Arial"/>
              </w:rPr>
              <w:t>5</w:t>
            </w:r>
            <w:r w:rsidRPr="003578AD">
              <w:rPr>
                <w:rFonts w:ascii="Arial" w:hAnsi="Arial" w:cs="Arial"/>
              </w:rPr>
              <w:t xml:space="preserve">00 words approx.)  </w:t>
            </w:r>
          </w:p>
          <w:p w14:paraId="5B551AC8" w14:textId="77777777" w:rsidR="00907C0B" w:rsidRPr="003578AD" w:rsidRDefault="00907C0B" w:rsidP="00907C0B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6AF1422C" w14:textId="77777777" w:rsidR="00423E33" w:rsidRPr="003578AD" w:rsidRDefault="004F3944" w:rsidP="000A2170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3578AD">
              <w:rPr>
                <w:rFonts w:ascii="Arial" w:hAnsi="Arial" w:cs="Arial"/>
                <w:b/>
                <w:sz w:val="28"/>
                <w:szCs w:val="28"/>
              </w:rPr>
              <w:t>Assessment Criteria</w:t>
            </w:r>
            <w:r w:rsidR="005D2746" w:rsidRPr="003578AD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448471D1" w14:textId="77777777" w:rsidR="00E04A0C" w:rsidRPr="003578AD" w:rsidRDefault="00E04A0C" w:rsidP="00E631BB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Report well structured, detailed, balanced, uses impersonal language, good interpretation of terms of reference  – 3%</w:t>
            </w:r>
          </w:p>
          <w:p w14:paraId="280F450E" w14:textId="77777777" w:rsidR="00E04A0C" w:rsidRPr="003578AD" w:rsidRDefault="00E04A0C" w:rsidP="00E631BB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Research is comprehensive, relevant, variety of sources</w:t>
            </w:r>
            <w:r w:rsidR="00D546AF" w:rsidRPr="003578AD">
              <w:rPr>
                <w:rFonts w:ascii="Arial" w:hAnsi="Arial" w:cs="Arial"/>
              </w:rPr>
              <w:t xml:space="preserve"> (primary and secondary) </w:t>
            </w:r>
            <w:r w:rsidRPr="003578AD">
              <w:rPr>
                <w:rFonts w:ascii="Arial" w:hAnsi="Arial" w:cs="Arial"/>
              </w:rPr>
              <w:t>acknowledged and critiqued through references and bibliography –3%</w:t>
            </w:r>
          </w:p>
          <w:p w14:paraId="6CD8F3AA" w14:textId="77777777" w:rsidR="00E04A0C" w:rsidRPr="003578AD" w:rsidRDefault="00E04A0C" w:rsidP="00E631BB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Key issues discussed and explained with clarity, objectivity, evidence of original thinking and supported with visual aids – 3%</w:t>
            </w:r>
          </w:p>
          <w:p w14:paraId="5A08A8D5" w14:textId="77777777" w:rsidR="00E04A0C" w:rsidRPr="003578AD" w:rsidRDefault="00E04A0C" w:rsidP="00E631BB">
            <w:pPr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 xml:space="preserve">Findings presented clearly and </w:t>
            </w:r>
            <w:r w:rsidRPr="003578AD">
              <w:rPr>
                <w:rFonts w:ascii="Arial" w:hAnsi="Arial" w:cs="Arial"/>
                <w:b/>
                <w:bCs/>
              </w:rPr>
              <w:t>in own words</w:t>
            </w:r>
            <w:r w:rsidRPr="003578AD">
              <w:rPr>
                <w:rFonts w:ascii="Arial" w:hAnsi="Arial" w:cs="Arial"/>
              </w:rPr>
              <w:t>, recommendations/conclusions show evidence of critical thinking and in depth analysis – 3%</w:t>
            </w:r>
          </w:p>
          <w:p w14:paraId="1941D8C2" w14:textId="77777777" w:rsidR="00EA1DBF" w:rsidRPr="003578AD" w:rsidRDefault="00E04A0C" w:rsidP="00E631B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Fluent writing, well expressed, extensive vocabulary, freedom from minor errors in spelling, grammar and punctuation – 3%</w:t>
            </w:r>
          </w:p>
          <w:p w14:paraId="0E255B1A" w14:textId="77777777" w:rsidR="00677E7F" w:rsidRPr="003578AD" w:rsidRDefault="00677E7F" w:rsidP="00E631B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</w:p>
        </w:tc>
      </w:tr>
    </w:tbl>
    <w:p w14:paraId="7DDA3CEB" w14:textId="77777777" w:rsidR="00677E7F" w:rsidRPr="003578AD" w:rsidRDefault="00677E7F" w:rsidP="00EA1DBF">
      <w:pPr>
        <w:rPr>
          <w:rFonts w:ascii="Arial" w:hAnsi="Arial" w:cs="Arial"/>
          <w:b/>
          <w:i/>
        </w:rPr>
      </w:pPr>
    </w:p>
    <w:p w14:paraId="385FF03E" w14:textId="77777777" w:rsidR="002A779C" w:rsidRPr="003578AD" w:rsidRDefault="008E6A40" w:rsidP="00EA1DBF">
      <w:pPr>
        <w:rPr>
          <w:rFonts w:ascii="Arial" w:hAnsi="Arial" w:cs="Arial"/>
          <w:b/>
          <w:i/>
        </w:rPr>
      </w:pPr>
      <w:r w:rsidRPr="003578AD">
        <w:rPr>
          <w:rFonts w:ascii="Arial" w:hAnsi="Arial" w:cs="Arial"/>
          <w:b/>
          <w:i/>
        </w:rPr>
        <w:t>T</w:t>
      </w:r>
      <w:r w:rsidR="002A779C" w:rsidRPr="003578AD">
        <w:rPr>
          <w:rFonts w:ascii="Arial" w:hAnsi="Arial" w:cs="Arial"/>
          <w:b/>
          <w:i/>
        </w:rPr>
        <w:t xml:space="preserve">his briefing document </w:t>
      </w:r>
      <w:r w:rsidR="002A779C" w:rsidRPr="003578AD">
        <w:rPr>
          <w:rFonts w:ascii="Arial" w:hAnsi="Arial" w:cs="Arial"/>
          <w:b/>
          <w:i/>
          <w:u w:val="single"/>
        </w:rPr>
        <w:t>must</w:t>
      </w:r>
      <w:r w:rsidR="002A779C" w:rsidRPr="003578AD">
        <w:rPr>
          <w:rFonts w:ascii="Arial" w:hAnsi="Arial" w:cs="Arial"/>
          <w:b/>
          <w:i/>
        </w:rPr>
        <w:t xml:space="preserve"> be attached to the element of assessment</w:t>
      </w:r>
    </w:p>
    <w:p w14:paraId="53905184" w14:textId="77777777" w:rsidR="00677E7F" w:rsidRPr="003578AD" w:rsidRDefault="00677E7F" w:rsidP="00EA1DBF">
      <w:pPr>
        <w:rPr>
          <w:rFonts w:ascii="Arial" w:hAnsi="Arial" w:cs="Arial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5"/>
        <w:gridCol w:w="5860"/>
      </w:tblGrid>
      <w:tr w:rsidR="00E631BB" w:rsidRPr="003578AD" w14:paraId="645EBB0C" w14:textId="77777777" w:rsidTr="00AC1B2C">
        <w:tc>
          <w:tcPr>
            <w:tcW w:w="10421" w:type="dxa"/>
            <w:gridSpan w:val="2"/>
            <w:vAlign w:val="center"/>
          </w:tcPr>
          <w:p w14:paraId="62940A5F" w14:textId="77777777" w:rsidR="00E631BB" w:rsidRPr="003578AD" w:rsidRDefault="006064C5" w:rsidP="006064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Student</w:t>
            </w:r>
            <w:r w:rsidR="00E631BB" w:rsidRPr="003578AD">
              <w:rPr>
                <w:rFonts w:ascii="Arial" w:hAnsi="Arial" w:cs="Arial"/>
                <w:b/>
              </w:rPr>
              <w:t xml:space="preserve"> name</w:t>
            </w:r>
            <w:r w:rsidR="00E631BB" w:rsidRPr="003578AD">
              <w:rPr>
                <w:rFonts w:ascii="Arial" w:hAnsi="Arial" w:cs="Arial"/>
              </w:rPr>
              <w:t>:</w:t>
            </w:r>
          </w:p>
        </w:tc>
      </w:tr>
      <w:tr w:rsidR="00E07086" w:rsidRPr="003578AD" w14:paraId="6CF66CA8" w14:textId="77777777" w:rsidTr="00BE57E0">
        <w:tc>
          <w:tcPr>
            <w:tcW w:w="4428" w:type="dxa"/>
            <w:vAlign w:val="center"/>
          </w:tcPr>
          <w:p w14:paraId="213AA1B7" w14:textId="77777777" w:rsidR="00E07086" w:rsidRPr="003578AD" w:rsidRDefault="00AE45A6" w:rsidP="005173D8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b/>
              </w:rPr>
              <w:t>Date of issue</w:t>
            </w:r>
            <w:r w:rsidR="00E07086" w:rsidRPr="003578AD">
              <w:rPr>
                <w:rFonts w:ascii="Arial" w:hAnsi="Arial" w:cs="Arial"/>
              </w:rPr>
              <w:t>:</w:t>
            </w:r>
            <w:r w:rsidR="00E80EFC" w:rsidRPr="003578AD">
              <w:rPr>
                <w:rFonts w:ascii="Arial" w:hAnsi="Arial" w:cs="Arial"/>
              </w:rPr>
              <w:t xml:space="preserve">   </w:t>
            </w:r>
            <w:r w:rsidR="00DD21B8">
              <w:rPr>
                <w:rFonts w:ascii="Arial" w:hAnsi="Arial" w:cs="Arial"/>
              </w:rPr>
              <w:t>9/11/20</w:t>
            </w:r>
          </w:p>
        </w:tc>
        <w:tc>
          <w:tcPr>
            <w:tcW w:w="5993" w:type="dxa"/>
            <w:vAlign w:val="center"/>
          </w:tcPr>
          <w:p w14:paraId="615AA19A" w14:textId="77777777" w:rsidR="00E07086" w:rsidRPr="003578AD" w:rsidRDefault="00EC7B69" w:rsidP="005173D8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b/>
              </w:rPr>
              <w:t>Due d</w:t>
            </w:r>
            <w:r w:rsidR="00E07086" w:rsidRPr="003578AD">
              <w:rPr>
                <w:rFonts w:ascii="Arial" w:hAnsi="Arial" w:cs="Arial"/>
                <w:b/>
              </w:rPr>
              <w:t>ate</w:t>
            </w:r>
            <w:r w:rsidRPr="003578AD">
              <w:rPr>
                <w:rFonts w:ascii="Arial" w:hAnsi="Arial" w:cs="Arial"/>
                <w:b/>
              </w:rPr>
              <w:t xml:space="preserve"> &amp; t</w:t>
            </w:r>
            <w:r w:rsidR="006C57DF" w:rsidRPr="003578AD">
              <w:rPr>
                <w:rFonts w:ascii="Arial" w:hAnsi="Arial" w:cs="Arial"/>
                <w:b/>
              </w:rPr>
              <w:t>ime</w:t>
            </w:r>
            <w:r w:rsidR="00E07086" w:rsidRPr="003578AD">
              <w:rPr>
                <w:rFonts w:ascii="Arial" w:hAnsi="Arial" w:cs="Arial"/>
              </w:rPr>
              <w:t>:</w:t>
            </w:r>
            <w:r w:rsidR="00A32771" w:rsidRPr="003578AD">
              <w:rPr>
                <w:rFonts w:ascii="Arial" w:hAnsi="Arial" w:cs="Arial"/>
              </w:rPr>
              <w:t xml:space="preserve"> </w:t>
            </w:r>
            <w:r w:rsidR="00DD21B8">
              <w:rPr>
                <w:rFonts w:ascii="Arial" w:hAnsi="Arial" w:cs="Arial"/>
              </w:rPr>
              <w:t>21/12/20</w:t>
            </w:r>
          </w:p>
        </w:tc>
      </w:tr>
    </w:tbl>
    <w:p w14:paraId="44B34F75" w14:textId="77777777" w:rsidR="002A779C" w:rsidRPr="003578AD" w:rsidRDefault="002A779C">
      <w:pPr>
        <w:rPr>
          <w:rFonts w:ascii="Arial" w:hAnsi="Arial" w:cs="Arial"/>
          <w:b/>
        </w:rPr>
      </w:pPr>
    </w:p>
    <w:tbl>
      <w:tblPr>
        <w:tblW w:w="104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0"/>
        <w:gridCol w:w="1284"/>
        <w:gridCol w:w="1956"/>
      </w:tblGrid>
      <w:tr w:rsidR="003C3758" w:rsidRPr="003578AD" w14:paraId="6413CDE9" w14:textId="77777777" w:rsidTr="005F3F47">
        <w:tc>
          <w:tcPr>
            <w:tcW w:w="8484" w:type="dxa"/>
            <w:gridSpan w:val="2"/>
            <w:tcBorders>
              <w:right w:val="single" w:sz="6" w:space="0" w:color="FFFFFF"/>
            </w:tcBorders>
            <w:shd w:val="clear" w:color="auto" w:fill="D9D9D9" w:themeFill="background1" w:themeFillShade="D9"/>
          </w:tcPr>
          <w:p w14:paraId="2DFC2108" w14:textId="77777777" w:rsidR="003C3758" w:rsidRPr="003578AD" w:rsidRDefault="003C3758" w:rsidP="003C3758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 xml:space="preserve">Authorship Statement </w:t>
            </w:r>
          </w:p>
        </w:tc>
        <w:tc>
          <w:tcPr>
            <w:tcW w:w="1956" w:type="dxa"/>
            <w:tcBorders>
              <w:left w:val="single" w:sz="6" w:space="0" w:color="FFFFFF"/>
            </w:tcBorders>
            <w:shd w:val="clear" w:color="auto" w:fill="D9D9D9" w:themeFill="background1" w:themeFillShade="D9"/>
          </w:tcPr>
          <w:p w14:paraId="3C8C0E77" w14:textId="77777777" w:rsidR="003C3758" w:rsidRPr="003578AD" w:rsidRDefault="003C3758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Initial each section</w:t>
            </w:r>
          </w:p>
        </w:tc>
      </w:tr>
      <w:tr w:rsidR="000C7229" w:rsidRPr="003578AD" w14:paraId="07891CE2" w14:textId="77777777" w:rsidTr="003C3758">
        <w:trPr>
          <w:trHeight w:val="680"/>
        </w:trPr>
        <w:tc>
          <w:tcPr>
            <w:tcW w:w="8484" w:type="dxa"/>
            <w:gridSpan w:val="2"/>
            <w:vAlign w:val="center"/>
          </w:tcPr>
          <w:p w14:paraId="66CF45F3" w14:textId="77777777" w:rsidR="000C7229" w:rsidRPr="003578AD" w:rsidRDefault="000C7229" w:rsidP="006064C5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 xml:space="preserve">I confirm that I have read and understood all policies and procedures </w:t>
            </w:r>
            <w:r w:rsidR="00A45382" w:rsidRPr="003578AD">
              <w:rPr>
                <w:rFonts w:ascii="Arial" w:hAnsi="Arial" w:cs="Arial"/>
              </w:rPr>
              <w:t>regarding</w:t>
            </w:r>
            <w:r w:rsidRPr="003578AD">
              <w:rPr>
                <w:rFonts w:ascii="Arial" w:hAnsi="Arial" w:cs="Arial"/>
              </w:rPr>
              <w:t xml:space="preserve"> project and assignment submission, plagiarism etc</w:t>
            </w:r>
            <w:r w:rsidR="00CE22B4" w:rsidRPr="003578AD">
              <w:rPr>
                <w:rFonts w:ascii="Arial" w:hAnsi="Arial" w:cs="Arial"/>
              </w:rPr>
              <w:t>.</w:t>
            </w:r>
            <w:r w:rsidRPr="003578AD">
              <w:rPr>
                <w:rFonts w:ascii="Arial" w:hAnsi="Arial" w:cs="Arial"/>
              </w:rPr>
              <w:t xml:space="preserve"> as described in the </w:t>
            </w:r>
            <w:r w:rsidR="006064C5">
              <w:rPr>
                <w:rFonts w:ascii="Arial" w:hAnsi="Arial" w:cs="Arial"/>
              </w:rPr>
              <w:t>Student</w:t>
            </w:r>
            <w:r w:rsidR="00627A35" w:rsidRPr="003578AD">
              <w:rPr>
                <w:rFonts w:ascii="Arial" w:hAnsi="Arial" w:cs="Arial"/>
              </w:rPr>
              <w:t xml:space="preserve"> Handbook</w:t>
            </w:r>
            <w:r w:rsidR="003027DE" w:rsidRPr="003578AD">
              <w:rPr>
                <w:rFonts w:ascii="Arial" w:hAnsi="Arial" w:cs="Arial"/>
              </w:rPr>
              <w:t>.</w:t>
            </w:r>
          </w:p>
        </w:tc>
        <w:tc>
          <w:tcPr>
            <w:tcW w:w="1956" w:type="dxa"/>
          </w:tcPr>
          <w:p w14:paraId="38BB611B" w14:textId="77777777" w:rsidR="000C7229" w:rsidRPr="003578AD" w:rsidRDefault="000C7229">
            <w:pPr>
              <w:rPr>
                <w:rFonts w:ascii="Arial" w:hAnsi="Arial" w:cs="Arial"/>
                <w:b/>
              </w:rPr>
            </w:pPr>
          </w:p>
        </w:tc>
      </w:tr>
      <w:tr w:rsidR="000C7229" w:rsidRPr="003578AD" w14:paraId="77CA793A" w14:textId="77777777" w:rsidTr="003C3758">
        <w:trPr>
          <w:trHeight w:val="680"/>
        </w:trPr>
        <w:tc>
          <w:tcPr>
            <w:tcW w:w="8484" w:type="dxa"/>
            <w:gridSpan w:val="2"/>
            <w:vAlign w:val="center"/>
          </w:tcPr>
          <w:p w14:paraId="3225B5F0" w14:textId="77777777" w:rsidR="000C7229" w:rsidRPr="003578AD" w:rsidRDefault="000C7229" w:rsidP="006A7299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 xml:space="preserve">I confirm that I have retained a copy of this project/assignment for my own personal use and in the event of an additional copy being requested by </w:t>
            </w:r>
            <w:r w:rsidR="00A45382" w:rsidRPr="003578AD">
              <w:rPr>
                <w:rFonts w:ascii="Arial" w:hAnsi="Arial" w:cs="Arial"/>
              </w:rPr>
              <w:t>the subject t</w:t>
            </w:r>
            <w:r w:rsidR="006A7299" w:rsidRPr="003578AD">
              <w:rPr>
                <w:rFonts w:ascii="Arial" w:hAnsi="Arial" w:cs="Arial"/>
              </w:rPr>
              <w:t>eacher</w:t>
            </w:r>
            <w:r w:rsidR="00A45382" w:rsidRPr="003578AD">
              <w:rPr>
                <w:rFonts w:ascii="Arial" w:hAnsi="Arial" w:cs="Arial"/>
              </w:rPr>
              <w:t xml:space="preserve"> or the college.</w:t>
            </w:r>
          </w:p>
        </w:tc>
        <w:tc>
          <w:tcPr>
            <w:tcW w:w="1956" w:type="dxa"/>
          </w:tcPr>
          <w:p w14:paraId="6BC175A0" w14:textId="77777777" w:rsidR="000C7229" w:rsidRPr="003578AD" w:rsidRDefault="000C7229">
            <w:pPr>
              <w:rPr>
                <w:rFonts w:ascii="Arial" w:hAnsi="Arial" w:cs="Arial"/>
                <w:b/>
              </w:rPr>
            </w:pPr>
          </w:p>
        </w:tc>
      </w:tr>
      <w:tr w:rsidR="000C7229" w:rsidRPr="003578AD" w14:paraId="05A7C854" w14:textId="77777777" w:rsidTr="003C3758">
        <w:trPr>
          <w:trHeight w:val="680"/>
        </w:trPr>
        <w:tc>
          <w:tcPr>
            <w:tcW w:w="8484" w:type="dxa"/>
            <w:gridSpan w:val="2"/>
            <w:vAlign w:val="center"/>
          </w:tcPr>
          <w:p w14:paraId="2D999AE3" w14:textId="77777777" w:rsidR="000C7229" w:rsidRPr="003578AD" w:rsidRDefault="000C7229" w:rsidP="00A45382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I hereby declare that all</w:t>
            </w:r>
            <w:r w:rsidR="00B609A6" w:rsidRPr="003578AD">
              <w:rPr>
                <w:rFonts w:ascii="Arial" w:hAnsi="Arial" w:cs="Arial"/>
              </w:rPr>
              <w:t xml:space="preserve"> work included in this project/</w:t>
            </w:r>
            <w:r w:rsidRPr="003578AD">
              <w:rPr>
                <w:rFonts w:ascii="Arial" w:hAnsi="Arial" w:cs="Arial"/>
              </w:rPr>
              <w:t>assignment except where referenced is entirely my own</w:t>
            </w:r>
            <w:r w:rsidR="00F10DFD" w:rsidRPr="003578AD">
              <w:rPr>
                <w:rFonts w:ascii="Arial" w:hAnsi="Arial" w:cs="Arial"/>
              </w:rPr>
              <w:t>.</w:t>
            </w:r>
            <w:r w:rsidRPr="003578AD">
              <w:rPr>
                <w:rFonts w:ascii="Arial" w:hAnsi="Arial" w:cs="Arial"/>
              </w:rPr>
              <w:t xml:space="preserve"> All sources of information have been acknowledged by means of reference as required</w:t>
            </w:r>
            <w:r w:rsidR="00F10DFD" w:rsidRPr="003578AD">
              <w:rPr>
                <w:rFonts w:ascii="Arial" w:hAnsi="Arial" w:cs="Arial"/>
              </w:rPr>
              <w:t>.</w:t>
            </w:r>
          </w:p>
        </w:tc>
        <w:tc>
          <w:tcPr>
            <w:tcW w:w="1956" w:type="dxa"/>
          </w:tcPr>
          <w:p w14:paraId="78D7B0D5" w14:textId="77777777" w:rsidR="000C7229" w:rsidRPr="003578AD" w:rsidRDefault="000C7229">
            <w:pPr>
              <w:rPr>
                <w:rFonts w:ascii="Arial" w:hAnsi="Arial" w:cs="Arial"/>
                <w:b/>
              </w:rPr>
            </w:pPr>
          </w:p>
        </w:tc>
      </w:tr>
      <w:tr w:rsidR="008E6A40" w:rsidRPr="003578AD" w14:paraId="5BF7F0EA" w14:textId="77777777">
        <w:tc>
          <w:tcPr>
            <w:tcW w:w="7200" w:type="dxa"/>
          </w:tcPr>
          <w:p w14:paraId="10BCF631" w14:textId="77777777" w:rsidR="008E6A40" w:rsidRPr="003578AD" w:rsidRDefault="008E6A40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3240" w:type="dxa"/>
            <w:gridSpan w:val="2"/>
          </w:tcPr>
          <w:p w14:paraId="3C3D67B4" w14:textId="77777777" w:rsidR="008E6A40" w:rsidRPr="003578AD" w:rsidRDefault="008E6A40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Date:</w:t>
            </w:r>
          </w:p>
          <w:p w14:paraId="1AC03D2F" w14:textId="77777777" w:rsidR="008E6A40" w:rsidRPr="003578AD" w:rsidRDefault="008E6A40">
            <w:pPr>
              <w:rPr>
                <w:rFonts w:ascii="Arial" w:hAnsi="Arial" w:cs="Arial"/>
              </w:rPr>
            </w:pPr>
          </w:p>
        </w:tc>
      </w:tr>
    </w:tbl>
    <w:p w14:paraId="51E22DBA" w14:textId="77777777" w:rsidR="003A1B63" w:rsidRPr="003578AD" w:rsidRDefault="003A1B63" w:rsidP="00E30BA0">
      <w:pPr>
        <w:jc w:val="center"/>
        <w:rPr>
          <w:rFonts w:ascii="Arial" w:hAnsi="Arial" w:cs="Arial"/>
          <w:b/>
        </w:rPr>
      </w:pPr>
    </w:p>
    <w:p w14:paraId="6D0127E9" w14:textId="77777777" w:rsidR="003A2853" w:rsidRPr="003578AD" w:rsidRDefault="003A2853" w:rsidP="00E30BA0">
      <w:pPr>
        <w:jc w:val="center"/>
        <w:rPr>
          <w:rFonts w:ascii="Arial" w:hAnsi="Arial" w:cs="Arial"/>
          <w:b/>
        </w:rPr>
      </w:pPr>
    </w:p>
    <w:p w14:paraId="606512B3" w14:textId="77777777" w:rsidR="003A2853" w:rsidRPr="003578AD" w:rsidRDefault="003A2853" w:rsidP="00E30BA0">
      <w:pPr>
        <w:jc w:val="center"/>
        <w:rPr>
          <w:rFonts w:ascii="Arial" w:hAnsi="Arial" w:cs="Arial"/>
          <w:b/>
        </w:rPr>
      </w:pPr>
    </w:p>
    <w:p w14:paraId="208B3D03" w14:textId="77777777" w:rsidR="00570381" w:rsidRPr="003578AD" w:rsidRDefault="00570381" w:rsidP="00E30BA0">
      <w:pPr>
        <w:jc w:val="center"/>
        <w:rPr>
          <w:rFonts w:ascii="Arial" w:hAnsi="Arial" w:cs="Arial"/>
          <w:b/>
        </w:rPr>
      </w:pPr>
    </w:p>
    <w:p w14:paraId="18B069B8" w14:textId="77777777" w:rsidR="00570381" w:rsidRPr="003578AD" w:rsidRDefault="00570381" w:rsidP="00E30BA0">
      <w:pPr>
        <w:jc w:val="center"/>
        <w:rPr>
          <w:rFonts w:ascii="Arial" w:hAnsi="Arial" w:cs="Arial"/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7"/>
        <w:gridCol w:w="818"/>
        <w:gridCol w:w="819"/>
        <w:gridCol w:w="818"/>
        <w:gridCol w:w="520"/>
        <w:gridCol w:w="299"/>
        <w:gridCol w:w="819"/>
        <w:gridCol w:w="818"/>
        <w:gridCol w:w="819"/>
        <w:gridCol w:w="818"/>
        <w:gridCol w:w="819"/>
        <w:gridCol w:w="486"/>
      </w:tblGrid>
      <w:tr w:rsidR="003A2853" w:rsidRPr="003578AD" w14:paraId="6B2E6E90" w14:textId="77777777" w:rsidTr="00476D3D">
        <w:trPr>
          <w:trHeight w:val="359"/>
        </w:trPr>
        <w:tc>
          <w:tcPr>
            <w:tcW w:w="10740" w:type="dxa"/>
            <w:gridSpan w:val="12"/>
            <w:vAlign w:val="center"/>
          </w:tcPr>
          <w:p w14:paraId="42D47237" w14:textId="77777777" w:rsidR="003A2853" w:rsidRPr="003578AD" w:rsidRDefault="003A2853" w:rsidP="004A668D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b/>
              </w:rPr>
              <w:t>Component  title and code</w:t>
            </w:r>
            <w:r w:rsidRPr="003578AD">
              <w:rPr>
                <w:rFonts w:ascii="Arial" w:hAnsi="Arial" w:cs="Arial"/>
              </w:rPr>
              <w:t>: Communications 5N0690</w:t>
            </w:r>
          </w:p>
        </w:tc>
      </w:tr>
      <w:tr w:rsidR="003A2853" w:rsidRPr="003578AD" w14:paraId="4BFE3089" w14:textId="77777777" w:rsidTr="00476D3D">
        <w:tc>
          <w:tcPr>
            <w:tcW w:w="5862" w:type="dxa"/>
            <w:gridSpan w:val="5"/>
            <w:vAlign w:val="center"/>
          </w:tcPr>
          <w:p w14:paraId="6F546832" w14:textId="77777777" w:rsidR="003A2853" w:rsidRPr="003578AD" w:rsidRDefault="003A2853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Subject  teacher</w:t>
            </w:r>
            <w:r w:rsidRPr="003578AD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4878" w:type="dxa"/>
            <w:gridSpan w:val="7"/>
            <w:vAlign w:val="center"/>
          </w:tcPr>
          <w:p w14:paraId="142E36EF" w14:textId="77777777" w:rsidR="003A2853" w:rsidRPr="003578AD" w:rsidRDefault="003A2853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Course Code</w:t>
            </w:r>
            <w:r w:rsidRPr="003578AD">
              <w:rPr>
                <w:rFonts w:ascii="Arial" w:hAnsi="Arial" w:cs="Arial"/>
              </w:rPr>
              <w:t>:</w:t>
            </w:r>
          </w:p>
        </w:tc>
      </w:tr>
      <w:tr w:rsidR="003A2853" w:rsidRPr="003578AD" w14:paraId="310A95B5" w14:textId="77777777" w:rsidTr="00476D3D">
        <w:tc>
          <w:tcPr>
            <w:tcW w:w="8617" w:type="dxa"/>
            <w:gridSpan w:val="9"/>
            <w:vAlign w:val="center"/>
          </w:tcPr>
          <w:p w14:paraId="7198DD12" w14:textId="77777777" w:rsidR="003A2853" w:rsidRPr="003578AD" w:rsidRDefault="003A2853" w:rsidP="004A668D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b/>
              </w:rPr>
              <w:t>Assessment Technique</w:t>
            </w:r>
            <w:r w:rsidRPr="003578AD">
              <w:rPr>
                <w:rFonts w:ascii="Arial" w:hAnsi="Arial" w:cs="Arial"/>
              </w:rPr>
              <w:t xml:space="preserve">:  Collection of work - </w:t>
            </w:r>
            <w:r w:rsidRPr="003578AD">
              <w:rPr>
                <w:rFonts w:ascii="Arial" w:hAnsi="Arial" w:cs="Arial"/>
                <w:b/>
              </w:rPr>
              <w:t>Report</w:t>
            </w:r>
          </w:p>
        </w:tc>
        <w:tc>
          <w:tcPr>
            <w:tcW w:w="2123" w:type="dxa"/>
            <w:gridSpan w:val="3"/>
            <w:vAlign w:val="center"/>
          </w:tcPr>
          <w:p w14:paraId="1065EB8F" w14:textId="77777777" w:rsidR="003A2853" w:rsidRPr="003578AD" w:rsidRDefault="003A2853" w:rsidP="004A668D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b/>
              </w:rPr>
              <w:t>Weighting</w:t>
            </w:r>
            <w:r w:rsidRPr="003578AD">
              <w:rPr>
                <w:rFonts w:ascii="Arial" w:hAnsi="Arial" w:cs="Arial"/>
              </w:rPr>
              <w:t>:  15%</w:t>
            </w:r>
          </w:p>
        </w:tc>
      </w:tr>
      <w:tr w:rsidR="003A2853" w:rsidRPr="003578AD" w14:paraId="53DD08F3" w14:textId="77777777" w:rsidTr="00476D3D">
        <w:tc>
          <w:tcPr>
            <w:tcW w:w="2887" w:type="dxa"/>
            <w:vAlign w:val="center"/>
          </w:tcPr>
          <w:p w14:paraId="7E1E028A" w14:textId="77777777" w:rsidR="003A2853" w:rsidRPr="003578AD" w:rsidRDefault="003A2853" w:rsidP="004A668D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b/>
              </w:rPr>
              <w:t>Learning Outcome(s)</w:t>
            </w:r>
            <w:r w:rsidRPr="003578AD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818" w:type="dxa"/>
            <w:vAlign w:val="center"/>
          </w:tcPr>
          <w:p w14:paraId="60545467" w14:textId="77777777" w:rsidR="003A2853" w:rsidRPr="003578AD" w:rsidRDefault="003A2853" w:rsidP="004A668D">
            <w:pPr>
              <w:jc w:val="center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3</w:t>
            </w:r>
          </w:p>
        </w:tc>
        <w:tc>
          <w:tcPr>
            <w:tcW w:w="819" w:type="dxa"/>
            <w:vAlign w:val="center"/>
          </w:tcPr>
          <w:p w14:paraId="1E36DF64" w14:textId="77777777" w:rsidR="003A2853" w:rsidRPr="003578AD" w:rsidRDefault="003A2853" w:rsidP="004A668D">
            <w:pPr>
              <w:jc w:val="center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6</w:t>
            </w:r>
          </w:p>
        </w:tc>
        <w:tc>
          <w:tcPr>
            <w:tcW w:w="818" w:type="dxa"/>
            <w:vAlign w:val="center"/>
          </w:tcPr>
          <w:p w14:paraId="3A24CF5A" w14:textId="77777777" w:rsidR="003A2853" w:rsidRPr="003578AD" w:rsidRDefault="003A2853" w:rsidP="004A668D">
            <w:pPr>
              <w:jc w:val="center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7</w:t>
            </w:r>
          </w:p>
        </w:tc>
        <w:tc>
          <w:tcPr>
            <w:tcW w:w="819" w:type="dxa"/>
            <w:gridSpan w:val="2"/>
            <w:vAlign w:val="center"/>
          </w:tcPr>
          <w:p w14:paraId="3133893C" w14:textId="77777777" w:rsidR="003A2853" w:rsidRPr="003578AD" w:rsidRDefault="003A2853" w:rsidP="004A668D">
            <w:pPr>
              <w:jc w:val="center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8</w:t>
            </w:r>
          </w:p>
        </w:tc>
        <w:tc>
          <w:tcPr>
            <w:tcW w:w="819" w:type="dxa"/>
            <w:vAlign w:val="center"/>
          </w:tcPr>
          <w:p w14:paraId="21249EF6" w14:textId="77777777" w:rsidR="003A2853" w:rsidRPr="003578AD" w:rsidRDefault="003A2853" w:rsidP="004A668D">
            <w:pPr>
              <w:jc w:val="center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9</w:t>
            </w:r>
          </w:p>
        </w:tc>
        <w:tc>
          <w:tcPr>
            <w:tcW w:w="818" w:type="dxa"/>
            <w:vAlign w:val="center"/>
          </w:tcPr>
          <w:p w14:paraId="14F306E1" w14:textId="77777777" w:rsidR="003A2853" w:rsidRPr="003578AD" w:rsidRDefault="003A2853" w:rsidP="004A66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dxa"/>
            <w:vAlign w:val="center"/>
          </w:tcPr>
          <w:p w14:paraId="4A5BB277" w14:textId="77777777" w:rsidR="003A2853" w:rsidRPr="003578AD" w:rsidRDefault="003A2853" w:rsidP="004A66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dxa"/>
            <w:vAlign w:val="center"/>
          </w:tcPr>
          <w:p w14:paraId="3ADA5912" w14:textId="77777777" w:rsidR="003A2853" w:rsidRPr="003578AD" w:rsidRDefault="003A2853" w:rsidP="004A66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9" w:type="dxa"/>
            <w:vAlign w:val="center"/>
          </w:tcPr>
          <w:p w14:paraId="6597D935" w14:textId="77777777" w:rsidR="003A2853" w:rsidRPr="003578AD" w:rsidRDefault="003A2853" w:rsidP="004A66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6" w:type="dxa"/>
            <w:vAlign w:val="center"/>
          </w:tcPr>
          <w:p w14:paraId="0D74C603" w14:textId="77777777" w:rsidR="003A2853" w:rsidRPr="003578AD" w:rsidRDefault="003A2853" w:rsidP="004A668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1AD4464" w14:textId="77777777" w:rsidR="003A2853" w:rsidRPr="003578AD" w:rsidRDefault="003A2853" w:rsidP="00E30BA0">
      <w:pPr>
        <w:jc w:val="center"/>
        <w:rPr>
          <w:rFonts w:ascii="Arial" w:hAnsi="Arial" w:cs="Arial"/>
          <w:b/>
        </w:rPr>
      </w:pPr>
    </w:p>
    <w:tbl>
      <w:tblPr>
        <w:tblW w:w="0" w:type="auto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78"/>
        <w:gridCol w:w="1561"/>
        <w:gridCol w:w="1966"/>
      </w:tblGrid>
      <w:tr w:rsidR="00FA5972" w:rsidRPr="003578AD" w14:paraId="51C5F8BE" w14:textId="77777777" w:rsidTr="00476D3D">
        <w:tc>
          <w:tcPr>
            <w:tcW w:w="6581" w:type="dxa"/>
          </w:tcPr>
          <w:p w14:paraId="4F25A2AB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Report 15%</w:t>
            </w:r>
          </w:p>
        </w:tc>
        <w:tc>
          <w:tcPr>
            <w:tcW w:w="1577" w:type="dxa"/>
          </w:tcPr>
          <w:p w14:paraId="71DE5B00" w14:textId="77777777" w:rsidR="00FA5972" w:rsidRPr="003578AD" w:rsidRDefault="00FA5972" w:rsidP="00FA5972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Max Marks</w:t>
            </w:r>
          </w:p>
        </w:tc>
        <w:tc>
          <w:tcPr>
            <w:tcW w:w="1985" w:type="dxa"/>
          </w:tcPr>
          <w:p w14:paraId="7A5609E1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Mark awarded</w:t>
            </w:r>
          </w:p>
        </w:tc>
      </w:tr>
      <w:tr w:rsidR="00FA5972" w:rsidRPr="003578AD" w14:paraId="4A79F9FE" w14:textId="77777777" w:rsidTr="00476D3D">
        <w:tc>
          <w:tcPr>
            <w:tcW w:w="6581" w:type="dxa"/>
          </w:tcPr>
          <w:p w14:paraId="32E4828A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color w:val="000000"/>
              </w:rPr>
              <w:t>Well structured &amp; detailed (report structure used correctly)</w:t>
            </w:r>
          </w:p>
        </w:tc>
        <w:tc>
          <w:tcPr>
            <w:tcW w:w="1577" w:type="dxa"/>
          </w:tcPr>
          <w:p w14:paraId="0370C918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18DF52D8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7E80983B" w14:textId="77777777" w:rsidTr="00476D3D">
        <w:tc>
          <w:tcPr>
            <w:tcW w:w="6581" w:type="dxa"/>
          </w:tcPr>
          <w:p w14:paraId="447850BA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color w:val="000000"/>
              </w:rPr>
              <w:t xml:space="preserve">Balanced &amp; uses impersonal language </w:t>
            </w:r>
          </w:p>
        </w:tc>
        <w:tc>
          <w:tcPr>
            <w:tcW w:w="1577" w:type="dxa"/>
          </w:tcPr>
          <w:p w14:paraId="56BDC609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496338A3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732EA670" w14:textId="77777777" w:rsidTr="00476D3D">
        <w:tc>
          <w:tcPr>
            <w:tcW w:w="6581" w:type="dxa"/>
          </w:tcPr>
          <w:p w14:paraId="265D1987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color w:val="000000"/>
              </w:rPr>
              <w:t xml:space="preserve">Good interpretation of T.O.R. </w:t>
            </w:r>
          </w:p>
        </w:tc>
        <w:tc>
          <w:tcPr>
            <w:tcW w:w="1577" w:type="dxa"/>
          </w:tcPr>
          <w:p w14:paraId="5CA920E4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5F5FA44A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530FACC8" w14:textId="77777777" w:rsidTr="00476D3D">
        <w:tc>
          <w:tcPr>
            <w:tcW w:w="6581" w:type="dxa"/>
          </w:tcPr>
          <w:p w14:paraId="5FB404AE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Subtotal</w:t>
            </w:r>
          </w:p>
        </w:tc>
        <w:tc>
          <w:tcPr>
            <w:tcW w:w="1577" w:type="dxa"/>
          </w:tcPr>
          <w:p w14:paraId="182479EE" w14:textId="77777777" w:rsidR="00FA5972" w:rsidRPr="003578AD" w:rsidRDefault="00FA5972" w:rsidP="004A668D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30</w:t>
            </w:r>
          </w:p>
        </w:tc>
        <w:tc>
          <w:tcPr>
            <w:tcW w:w="1985" w:type="dxa"/>
          </w:tcPr>
          <w:p w14:paraId="4A665675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7CE545F1" w14:textId="77777777" w:rsidTr="00476D3D">
        <w:tc>
          <w:tcPr>
            <w:tcW w:w="6581" w:type="dxa"/>
          </w:tcPr>
          <w:p w14:paraId="1B644C2D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color w:val="000000"/>
              </w:rPr>
              <w:t xml:space="preserve">Research comprehensive and relevant </w:t>
            </w:r>
          </w:p>
        </w:tc>
        <w:tc>
          <w:tcPr>
            <w:tcW w:w="1577" w:type="dxa"/>
          </w:tcPr>
          <w:p w14:paraId="71CB13D1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16C41EFB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76CC77BA" w14:textId="77777777" w:rsidTr="00476D3D">
        <w:tc>
          <w:tcPr>
            <w:tcW w:w="6581" w:type="dxa"/>
          </w:tcPr>
          <w:p w14:paraId="02B928B0" w14:textId="77777777" w:rsidR="00FA5972" w:rsidRPr="003578AD" w:rsidRDefault="00FA5972" w:rsidP="00D546AF">
            <w:pPr>
              <w:pStyle w:val="NormalWeb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color w:val="000000"/>
              </w:rPr>
              <w:t xml:space="preserve">Primary and secondary sources acknowledged through references </w:t>
            </w:r>
          </w:p>
        </w:tc>
        <w:tc>
          <w:tcPr>
            <w:tcW w:w="1577" w:type="dxa"/>
          </w:tcPr>
          <w:p w14:paraId="145A9E6A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737BFE02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196B0BF3" w14:textId="77777777" w:rsidTr="00476D3D">
        <w:tc>
          <w:tcPr>
            <w:tcW w:w="6581" w:type="dxa"/>
          </w:tcPr>
          <w:p w14:paraId="1D1A1515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  <w:color w:val="000000"/>
              </w:rPr>
            </w:pPr>
            <w:r w:rsidRPr="003578AD">
              <w:rPr>
                <w:rFonts w:ascii="Arial" w:hAnsi="Arial" w:cs="Arial"/>
                <w:color w:val="000000"/>
              </w:rPr>
              <w:t>Bibliography</w:t>
            </w:r>
          </w:p>
        </w:tc>
        <w:tc>
          <w:tcPr>
            <w:tcW w:w="1577" w:type="dxa"/>
          </w:tcPr>
          <w:p w14:paraId="0CA77982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0FED3085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16C4E3CD" w14:textId="77777777" w:rsidTr="00476D3D">
        <w:tc>
          <w:tcPr>
            <w:tcW w:w="6581" w:type="dxa"/>
          </w:tcPr>
          <w:p w14:paraId="3AB63482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  <w:color w:val="000000"/>
              </w:rPr>
            </w:pPr>
            <w:r w:rsidRPr="003578AD">
              <w:rPr>
                <w:rFonts w:ascii="Arial" w:hAnsi="Arial" w:cs="Arial"/>
                <w:b/>
              </w:rPr>
              <w:t>Subtotal</w:t>
            </w:r>
          </w:p>
        </w:tc>
        <w:tc>
          <w:tcPr>
            <w:tcW w:w="1577" w:type="dxa"/>
          </w:tcPr>
          <w:p w14:paraId="7B0920C9" w14:textId="77777777" w:rsidR="00FA5972" w:rsidRPr="003578AD" w:rsidRDefault="00FA5972" w:rsidP="004A668D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30</w:t>
            </w:r>
          </w:p>
        </w:tc>
        <w:tc>
          <w:tcPr>
            <w:tcW w:w="1985" w:type="dxa"/>
          </w:tcPr>
          <w:p w14:paraId="283BBCC0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26EAE79A" w14:textId="77777777" w:rsidTr="00476D3D">
        <w:tc>
          <w:tcPr>
            <w:tcW w:w="6581" w:type="dxa"/>
          </w:tcPr>
          <w:p w14:paraId="1A63DEFB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color w:val="000000"/>
              </w:rPr>
              <w:t xml:space="preserve">Clear and objective </w:t>
            </w:r>
          </w:p>
        </w:tc>
        <w:tc>
          <w:tcPr>
            <w:tcW w:w="1577" w:type="dxa"/>
          </w:tcPr>
          <w:p w14:paraId="046DFCCF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0A883877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316BFB6B" w14:textId="77777777" w:rsidTr="00476D3D">
        <w:tc>
          <w:tcPr>
            <w:tcW w:w="6581" w:type="dxa"/>
          </w:tcPr>
          <w:p w14:paraId="1CC3C588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color w:val="000000"/>
              </w:rPr>
              <w:t xml:space="preserve">Evidence of original thought </w:t>
            </w:r>
          </w:p>
        </w:tc>
        <w:tc>
          <w:tcPr>
            <w:tcW w:w="1577" w:type="dxa"/>
          </w:tcPr>
          <w:p w14:paraId="1D7DA9EE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78ECD9C9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63F6B3DC" w14:textId="77777777" w:rsidTr="00476D3D">
        <w:tc>
          <w:tcPr>
            <w:tcW w:w="6581" w:type="dxa"/>
          </w:tcPr>
          <w:p w14:paraId="1698F40B" w14:textId="77777777" w:rsidR="00FA5972" w:rsidRPr="003578AD" w:rsidRDefault="00FA5972" w:rsidP="00AE7AB9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Visual Aids support text</w:t>
            </w:r>
          </w:p>
        </w:tc>
        <w:tc>
          <w:tcPr>
            <w:tcW w:w="1577" w:type="dxa"/>
          </w:tcPr>
          <w:p w14:paraId="04D6F802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45F50612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55B64DDC" w14:textId="77777777" w:rsidTr="00476D3D">
        <w:tc>
          <w:tcPr>
            <w:tcW w:w="6581" w:type="dxa"/>
          </w:tcPr>
          <w:p w14:paraId="0A5ED82A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Subtotal</w:t>
            </w:r>
          </w:p>
        </w:tc>
        <w:tc>
          <w:tcPr>
            <w:tcW w:w="1577" w:type="dxa"/>
          </w:tcPr>
          <w:p w14:paraId="7397838B" w14:textId="77777777" w:rsidR="00FA5972" w:rsidRPr="003578AD" w:rsidRDefault="00FA5972" w:rsidP="004A668D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30</w:t>
            </w:r>
          </w:p>
        </w:tc>
        <w:tc>
          <w:tcPr>
            <w:tcW w:w="1985" w:type="dxa"/>
          </w:tcPr>
          <w:p w14:paraId="169E65DB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433F9263" w14:textId="77777777" w:rsidTr="00476D3D">
        <w:tc>
          <w:tcPr>
            <w:tcW w:w="6581" w:type="dxa"/>
          </w:tcPr>
          <w:p w14:paraId="4DD5DFD1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color w:val="000000"/>
              </w:rPr>
              <w:t>Findings clear and in own words</w:t>
            </w:r>
          </w:p>
        </w:tc>
        <w:tc>
          <w:tcPr>
            <w:tcW w:w="1577" w:type="dxa"/>
          </w:tcPr>
          <w:p w14:paraId="20F8282C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6B29F241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3A0D1BFF" w14:textId="77777777" w:rsidTr="00476D3D">
        <w:tc>
          <w:tcPr>
            <w:tcW w:w="6581" w:type="dxa"/>
          </w:tcPr>
          <w:p w14:paraId="78DFB3A8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color w:val="000000"/>
              </w:rPr>
              <w:t xml:space="preserve">Conclusions show evidence of critical thinking and in depth analysis </w:t>
            </w:r>
          </w:p>
        </w:tc>
        <w:tc>
          <w:tcPr>
            <w:tcW w:w="1577" w:type="dxa"/>
          </w:tcPr>
          <w:p w14:paraId="38FC301D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3DCE9A95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289B99B0" w14:textId="77777777" w:rsidTr="00476D3D">
        <w:tc>
          <w:tcPr>
            <w:tcW w:w="6581" w:type="dxa"/>
          </w:tcPr>
          <w:p w14:paraId="23F7E59F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  <w:color w:val="000000"/>
              </w:rPr>
              <w:t>Recommendations show evidence of critical thinking and in depth analysis</w:t>
            </w:r>
          </w:p>
        </w:tc>
        <w:tc>
          <w:tcPr>
            <w:tcW w:w="1577" w:type="dxa"/>
          </w:tcPr>
          <w:p w14:paraId="7830D262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040400B4" w14:textId="77777777" w:rsidR="00FA5972" w:rsidRPr="003578AD" w:rsidRDefault="00FA5972" w:rsidP="00DA7F53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23E5435A" w14:textId="77777777" w:rsidTr="00476D3D">
        <w:tc>
          <w:tcPr>
            <w:tcW w:w="6581" w:type="dxa"/>
          </w:tcPr>
          <w:p w14:paraId="7463B36D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  <w:b/>
                <w:color w:val="000000"/>
              </w:rPr>
            </w:pPr>
            <w:r w:rsidRPr="003578AD">
              <w:rPr>
                <w:rFonts w:ascii="Arial" w:hAnsi="Arial" w:cs="Arial"/>
                <w:b/>
                <w:color w:val="000000"/>
              </w:rPr>
              <w:t>Subtotal</w:t>
            </w:r>
          </w:p>
        </w:tc>
        <w:tc>
          <w:tcPr>
            <w:tcW w:w="1577" w:type="dxa"/>
          </w:tcPr>
          <w:p w14:paraId="2FE7492C" w14:textId="77777777" w:rsidR="00FA5972" w:rsidRPr="003578AD" w:rsidRDefault="00FA5972" w:rsidP="004A668D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30</w:t>
            </w:r>
          </w:p>
        </w:tc>
        <w:tc>
          <w:tcPr>
            <w:tcW w:w="1985" w:type="dxa"/>
          </w:tcPr>
          <w:p w14:paraId="56EED81A" w14:textId="77777777" w:rsidR="00FA5972" w:rsidRPr="003578AD" w:rsidRDefault="00FA5972" w:rsidP="00DA7F53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387C42B4" w14:textId="77777777" w:rsidTr="00476D3D">
        <w:tc>
          <w:tcPr>
            <w:tcW w:w="6581" w:type="dxa"/>
          </w:tcPr>
          <w:p w14:paraId="2D55885F" w14:textId="77777777" w:rsidR="00FA5972" w:rsidRPr="003578AD" w:rsidRDefault="00FA5972" w:rsidP="00AE7AB9">
            <w:pPr>
              <w:pStyle w:val="NormalWeb"/>
              <w:rPr>
                <w:rFonts w:ascii="Arial" w:hAnsi="Arial" w:cs="Arial"/>
                <w:color w:val="000000"/>
              </w:rPr>
            </w:pPr>
            <w:r w:rsidRPr="003578AD">
              <w:rPr>
                <w:rFonts w:ascii="Arial" w:hAnsi="Arial" w:cs="Arial"/>
                <w:color w:val="000000"/>
              </w:rPr>
              <w:t xml:space="preserve">Fluent writing, well expressed </w:t>
            </w:r>
          </w:p>
        </w:tc>
        <w:tc>
          <w:tcPr>
            <w:tcW w:w="1577" w:type="dxa"/>
          </w:tcPr>
          <w:p w14:paraId="455D7296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2D01C8AC" w14:textId="77777777" w:rsidR="00FA5972" w:rsidRPr="003578AD" w:rsidRDefault="00FA5972" w:rsidP="00DA7F53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49A5A6C9" w14:textId="77777777" w:rsidTr="00476D3D">
        <w:tc>
          <w:tcPr>
            <w:tcW w:w="6581" w:type="dxa"/>
          </w:tcPr>
          <w:p w14:paraId="1217D387" w14:textId="77777777" w:rsidR="00FA5972" w:rsidRPr="003578AD" w:rsidRDefault="00FA5972" w:rsidP="00AE7AB9">
            <w:pPr>
              <w:pStyle w:val="NormalWeb"/>
              <w:rPr>
                <w:rFonts w:ascii="Arial" w:hAnsi="Arial" w:cs="Arial"/>
                <w:color w:val="000000"/>
              </w:rPr>
            </w:pPr>
            <w:r w:rsidRPr="003578AD">
              <w:rPr>
                <w:rFonts w:ascii="Arial" w:hAnsi="Arial" w:cs="Arial"/>
                <w:color w:val="000000"/>
              </w:rPr>
              <w:t>Freedom from minor errors in S. G. &amp; P.</w:t>
            </w:r>
          </w:p>
        </w:tc>
        <w:tc>
          <w:tcPr>
            <w:tcW w:w="1577" w:type="dxa"/>
          </w:tcPr>
          <w:p w14:paraId="371A973E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1228FE04" w14:textId="77777777" w:rsidR="00FA5972" w:rsidRPr="003578AD" w:rsidRDefault="00FA5972" w:rsidP="00DA7F53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5FE3B587" w14:textId="77777777" w:rsidTr="00476D3D">
        <w:tc>
          <w:tcPr>
            <w:tcW w:w="6581" w:type="dxa"/>
          </w:tcPr>
          <w:p w14:paraId="72FC43DC" w14:textId="77777777" w:rsidR="00FA5972" w:rsidRPr="003578AD" w:rsidRDefault="00FA5972" w:rsidP="00AE7AB9">
            <w:pPr>
              <w:pStyle w:val="NormalWeb"/>
              <w:rPr>
                <w:rFonts w:ascii="Arial" w:hAnsi="Arial" w:cs="Arial"/>
                <w:color w:val="000000"/>
              </w:rPr>
            </w:pPr>
            <w:r w:rsidRPr="003578AD">
              <w:rPr>
                <w:rFonts w:ascii="Arial" w:hAnsi="Arial" w:cs="Arial"/>
                <w:color w:val="000000"/>
              </w:rPr>
              <w:t xml:space="preserve">Extensive vocabulary used </w:t>
            </w:r>
          </w:p>
        </w:tc>
        <w:tc>
          <w:tcPr>
            <w:tcW w:w="1577" w:type="dxa"/>
          </w:tcPr>
          <w:p w14:paraId="52C43CC4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1985" w:type="dxa"/>
          </w:tcPr>
          <w:p w14:paraId="4D5C1022" w14:textId="77777777" w:rsidR="00FA5972" w:rsidRPr="003578AD" w:rsidRDefault="00FA5972" w:rsidP="00DA7F53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22D96258" w14:textId="77777777" w:rsidTr="00476D3D">
        <w:tc>
          <w:tcPr>
            <w:tcW w:w="6581" w:type="dxa"/>
          </w:tcPr>
          <w:p w14:paraId="3DB7D954" w14:textId="77777777" w:rsidR="00FA5972" w:rsidRPr="003578AD" w:rsidRDefault="00FA5972" w:rsidP="00AE7AB9">
            <w:pPr>
              <w:pStyle w:val="NormalWeb"/>
              <w:rPr>
                <w:rFonts w:ascii="Arial" w:hAnsi="Arial" w:cs="Arial"/>
                <w:b/>
                <w:color w:val="000000"/>
              </w:rPr>
            </w:pPr>
            <w:r w:rsidRPr="003578AD">
              <w:rPr>
                <w:rFonts w:ascii="Arial" w:hAnsi="Arial" w:cs="Arial"/>
                <w:b/>
                <w:color w:val="000000"/>
              </w:rPr>
              <w:t>Subtotal</w:t>
            </w:r>
          </w:p>
        </w:tc>
        <w:tc>
          <w:tcPr>
            <w:tcW w:w="1577" w:type="dxa"/>
          </w:tcPr>
          <w:p w14:paraId="51194AD3" w14:textId="77777777" w:rsidR="00FA5972" w:rsidRPr="003578AD" w:rsidRDefault="00FA5972" w:rsidP="004A668D">
            <w:pPr>
              <w:rPr>
                <w:rFonts w:ascii="Arial" w:hAnsi="Arial" w:cs="Arial"/>
              </w:rPr>
            </w:pPr>
            <w:r w:rsidRPr="003578AD">
              <w:rPr>
                <w:rFonts w:ascii="Arial" w:hAnsi="Arial" w:cs="Arial"/>
              </w:rPr>
              <w:t>30</w:t>
            </w:r>
          </w:p>
        </w:tc>
        <w:tc>
          <w:tcPr>
            <w:tcW w:w="1985" w:type="dxa"/>
          </w:tcPr>
          <w:p w14:paraId="52585C4A" w14:textId="77777777" w:rsidR="00FA5972" w:rsidRPr="003578AD" w:rsidRDefault="00FA5972" w:rsidP="00DA7F53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44D68968" w14:textId="77777777" w:rsidTr="00476D3D">
        <w:tc>
          <w:tcPr>
            <w:tcW w:w="6581" w:type="dxa"/>
          </w:tcPr>
          <w:p w14:paraId="089E8D2F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  <w:b/>
                <w:color w:val="000000"/>
              </w:rPr>
            </w:pPr>
            <w:r w:rsidRPr="003578AD">
              <w:rPr>
                <w:rFonts w:ascii="Arial" w:hAnsi="Arial" w:cs="Arial"/>
                <w:b/>
                <w:color w:val="000000"/>
              </w:rPr>
              <w:t xml:space="preserve">                                           Total</w:t>
            </w:r>
          </w:p>
        </w:tc>
        <w:tc>
          <w:tcPr>
            <w:tcW w:w="1577" w:type="dxa"/>
          </w:tcPr>
          <w:p w14:paraId="459AF4ED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  <w:r w:rsidRPr="003578AD">
              <w:rPr>
                <w:rFonts w:ascii="Arial" w:hAnsi="Arial" w:cs="Arial"/>
                <w:b/>
              </w:rPr>
              <w:t>150</w:t>
            </w:r>
          </w:p>
        </w:tc>
        <w:tc>
          <w:tcPr>
            <w:tcW w:w="1985" w:type="dxa"/>
          </w:tcPr>
          <w:p w14:paraId="64B3126B" w14:textId="77777777" w:rsidR="00FA5972" w:rsidRPr="003578AD" w:rsidRDefault="00FA5972" w:rsidP="00DA7F53">
            <w:pPr>
              <w:rPr>
                <w:rFonts w:ascii="Arial" w:hAnsi="Arial" w:cs="Arial"/>
                <w:b/>
              </w:rPr>
            </w:pPr>
          </w:p>
        </w:tc>
      </w:tr>
      <w:tr w:rsidR="00FA5972" w:rsidRPr="003578AD" w14:paraId="05827F9D" w14:textId="77777777" w:rsidTr="00476D3D">
        <w:tc>
          <w:tcPr>
            <w:tcW w:w="6581" w:type="dxa"/>
          </w:tcPr>
          <w:p w14:paraId="75624241" w14:textId="77777777" w:rsidR="00FA5972" w:rsidRPr="003578AD" w:rsidRDefault="00FA5972" w:rsidP="00DA7F53">
            <w:pPr>
              <w:pStyle w:val="NormalWeb"/>
              <w:rPr>
                <w:rFonts w:ascii="Arial" w:hAnsi="Arial" w:cs="Arial"/>
                <w:b/>
                <w:color w:val="000000"/>
              </w:rPr>
            </w:pPr>
            <w:r w:rsidRPr="003578AD">
              <w:rPr>
                <w:rFonts w:ascii="Arial" w:hAnsi="Arial" w:cs="Arial"/>
                <w:b/>
                <w:color w:val="000000"/>
              </w:rPr>
              <w:t xml:space="preserve">                                       Divided by 10</w:t>
            </w:r>
          </w:p>
        </w:tc>
        <w:tc>
          <w:tcPr>
            <w:tcW w:w="1577" w:type="dxa"/>
          </w:tcPr>
          <w:p w14:paraId="5594B1E5" w14:textId="77777777" w:rsidR="00FA5972" w:rsidRPr="003578AD" w:rsidRDefault="00FA5972" w:rsidP="004A668D">
            <w:pPr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</w:tcPr>
          <w:p w14:paraId="447988D0" w14:textId="77777777" w:rsidR="00FA5972" w:rsidRPr="003578AD" w:rsidRDefault="00FA5972" w:rsidP="00DA7F53">
            <w:pPr>
              <w:rPr>
                <w:rFonts w:ascii="Arial" w:hAnsi="Arial" w:cs="Arial"/>
                <w:b/>
              </w:rPr>
            </w:pPr>
          </w:p>
        </w:tc>
      </w:tr>
    </w:tbl>
    <w:p w14:paraId="7A665AA9" w14:textId="77777777" w:rsidR="003A2853" w:rsidRPr="003578AD" w:rsidRDefault="003A2853" w:rsidP="00AE7AB9">
      <w:pPr>
        <w:rPr>
          <w:rFonts w:ascii="Arial" w:hAnsi="Arial" w:cs="Arial"/>
          <w:b/>
        </w:rPr>
      </w:pPr>
    </w:p>
    <w:sectPr w:rsidR="003A2853" w:rsidRPr="003578AD" w:rsidSect="002B3642">
      <w:headerReference w:type="default" r:id="rId9"/>
      <w:footerReference w:type="default" r:id="rId10"/>
      <w:pgSz w:w="11907" w:h="16840" w:code="9"/>
      <w:pgMar w:top="578" w:right="851" w:bottom="720" w:left="851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DD238" w14:textId="77777777" w:rsidR="00546FAA" w:rsidRDefault="00546FAA">
      <w:r>
        <w:separator/>
      </w:r>
    </w:p>
  </w:endnote>
  <w:endnote w:type="continuationSeparator" w:id="0">
    <w:p w14:paraId="261EE116" w14:textId="77777777" w:rsidR="00546FAA" w:rsidRDefault="0054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F2060" w14:textId="77777777" w:rsidR="00423E33" w:rsidRDefault="00423E33" w:rsidP="00E769FF">
    <w:pPr>
      <w:pStyle w:val="Footer"/>
      <w:tabs>
        <w:tab w:val="clear" w:pos="4320"/>
        <w:tab w:val="clear" w:pos="8640"/>
        <w:tab w:val="left" w:pos="3388"/>
      </w:tabs>
      <w:jc w:val="right"/>
      <w:rPr>
        <w:rFonts w:ascii="Arial Narrow" w:hAnsi="Arial Narrow"/>
        <w:sz w:val="18"/>
        <w:szCs w:val="18"/>
      </w:rPr>
    </w:pPr>
  </w:p>
  <w:p w14:paraId="1459DE37" w14:textId="77777777" w:rsidR="00423E33" w:rsidRPr="00E769FF" w:rsidRDefault="00423E33" w:rsidP="00E769FF">
    <w:pPr>
      <w:pStyle w:val="Footer"/>
      <w:tabs>
        <w:tab w:val="clear" w:pos="4320"/>
        <w:tab w:val="clear" w:pos="8640"/>
        <w:tab w:val="left" w:pos="3388"/>
      </w:tabs>
      <w:jc w:val="right"/>
      <w:rPr>
        <w:rFonts w:ascii="Arial Narrow" w:hAnsi="Arial Narrow"/>
        <w:sz w:val="18"/>
        <w:szCs w:val="18"/>
      </w:rPr>
    </w:pPr>
    <w:proofErr w:type="spellStart"/>
    <w:r w:rsidRPr="00E769FF">
      <w:rPr>
        <w:rFonts w:ascii="Arial Narrow" w:hAnsi="Arial Narrow"/>
        <w:sz w:val="18"/>
        <w:szCs w:val="18"/>
      </w:rPr>
      <w:t>DFEi</w:t>
    </w:r>
    <w:proofErr w:type="spellEnd"/>
    <w:r w:rsidRPr="00E769FF">
      <w:rPr>
        <w:rFonts w:ascii="Arial Narrow" w:hAnsi="Arial Narrow"/>
        <w:sz w:val="18"/>
        <w:szCs w:val="18"/>
      </w:rPr>
      <w:t xml:space="preserve"> </w:t>
    </w:r>
    <w:r w:rsidR="000A2D7E">
      <w:rPr>
        <w:rFonts w:ascii="Arial Narrow" w:hAnsi="Arial Narrow"/>
        <w:sz w:val="18"/>
        <w:szCs w:val="18"/>
      </w:rPr>
      <w:t xml:space="preserve">Revised </w:t>
    </w:r>
    <w:r>
      <w:rPr>
        <w:rFonts w:ascii="Arial Narrow" w:hAnsi="Arial Narrow"/>
        <w:sz w:val="18"/>
        <w:szCs w:val="18"/>
      </w:rPr>
      <w:t>Ma</w:t>
    </w:r>
    <w:r w:rsidR="000A2D7E">
      <w:rPr>
        <w:rFonts w:ascii="Arial Narrow" w:hAnsi="Arial Narrow"/>
        <w:sz w:val="18"/>
        <w:szCs w:val="18"/>
      </w:rPr>
      <w:t>y</w:t>
    </w:r>
    <w:r>
      <w:rPr>
        <w:rFonts w:ascii="Arial Narrow" w:hAnsi="Arial Narrow"/>
        <w:sz w:val="18"/>
        <w:szCs w:val="18"/>
      </w:rPr>
      <w:t xml:space="preserve"> 201</w:t>
    </w:r>
    <w:r w:rsidR="006064C5">
      <w:rPr>
        <w:rFonts w:ascii="Arial Narrow" w:hAnsi="Arial Narrow"/>
        <w:sz w:val="18"/>
        <w:szCs w:val="18"/>
      </w:rPr>
      <w:t>8</w:t>
    </w:r>
    <w:r w:rsidRPr="00E769FF">
      <w:rPr>
        <w:rFonts w:ascii="Arial Narrow" w:hAnsi="Arial Narrow"/>
        <w:sz w:val="18"/>
        <w:szCs w:val="18"/>
      </w:rPr>
      <w:t xml:space="preserve"> </w:t>
    </w:r>
    <w:r w:rsidR="000A2D7E">
      <w:rPr>
        <w:rFonts w:ascii="Arial Narrow" w:hAnsi="Arial Narrow"/>
        <w:sz w:val="18"/>
        <w:szCs w:val="18"/>
      </w:rPr>
      <w:t>Version</w:t>
    </w:r>
    <w:r w:rsidR="00E631BB">
      <w:rPr>
        <w:rFonts w:ascii="Arial Narrow" w:hAnsi="Arial Narrow"/>
        <w:sz w:val="18"/>
        <w:szCs w:val="18"/>
      </w:rPr>
      <w:t xml:space="preserve"> </w:t>
    </w:r>
    <w:r w:rsidR="006064C5">
      <w:rPr>
        <w:rFonts w:ascii="Arial Narrow" w:hAnsi="Arial Narrow"/>
        <w:sz w:val="18"/>
        <w:szCs w:val="18"/>
      </w:rPr>
      <w:t>8</w:t>
    </w:r>
    <w:r w:rsidRPr="00E769FF">
      <w:rPr>
        <w:rFonts w:ascii="Arial Narrow" w:hAnsi="Arial Narrow"/>
        <w:sz w:val="18"/>
        <w:szCs w:val="18"/>
      </w:rPr>
      <w:t xml:space="preserve">         Page </w:t>
    </w:r>
    <w:r w:rsidRPr="00E769FF">
      <w:rPr>
        <w:rFonts w:ascii="Arial Narrow" w:hAnsi="Arial Narrow"/>
        <w:sz w:val="18"/>
        <w:szCs w:val="18"/>
      </w:rPr>
      <w:fldChar w:fldCharType="begin"/>
    </w:r>
    <w:r w:rsidRPr="00E769FF">
      <w:rPr>
        <w:rFonts w:ascii="Arial Narrow" w:hAnsi="Arial Narrow"/>
        <w:sz w:val="18"/>
        <w:szCs w:val="18"/>
      </w:rPr>
      <w:instrText xml:space="preserve"> PAGE </w:instrText>
    </w:r>
    <w:r w:rsidRPr="00E769FF">
      <w:rPr>
        <w:rFonts w:ascii="Arial Narrow" w:hAnsi="Arial Narrow"/>
        <w:sz w:val="18"/>
        <w:szCs w:val="18"/>
      </w:rPr>
      <w:fldChar w:fldCharType="separate"/>
    </w:r>
    <w:r w:rsidR="006064C5">
      <w:rPr>
        <w:rFonts w:ascii="Arial Narrow" w:hAnsi="Arial Narrow"/>
        <w:noProof/>
        <w:sz w:val="18"/>
        <w:szCs w:val="18"/>
      </w:rPr>
      <w:t>2</w:t>
    </w:r>
    <w:r w:rsidRPr="00E769FF">
      <w:rPr>
        <w:rFonts w:ascii="Arial Narrow" w:hAnsi="Arial Narrow"/>
        <w:sz w:val="18"/>
        <w:szCs w:val="18"/>
      </w:rPr>
      <w:fldChar w:fldCharType="end"/>
    </w:r>
    <w:r w:rsidRPr="00E769FF">
      <w:rPr>
        <w:rFonts w:ascii="Arial Narrow" w:hAnsi="Arial Narrow"/>
        <w:sz w:val="18"/>
        <w:szCs w:val="18"/>
      </w:rPr>
      <w:t xml:space="preserve"> of </w:t>
    </w:r>
    <w:r w:rsidRPr="00E769FF">
      <w:rPr>
        <w:rFonts w:ascii="Arial Narrow" w:hAnsi="Arial Narrow"/>
        <w:sz w:val="18"/>
        <w:szCs w:val="18"/>
      </w:rPr>
      <w:fldChar w:fldCharType="begin"/>
    </w:r>
    <w:r w:rsidRPr="00E769FF">
      <w:rPr>
        <w:rFonts w:ascii="Arial Narrow" w:hAnsi="Arial Narrow"/>
        <w:sz w:val="18"/>
        <w:szCs w:val="18"/>
      </w:rPr>
      <w:instrText xml:space="preserve"> NUMPAGES  </w:instrText>
    </w:r>
    <w:r w:rsidRPr="00E769FF">
      <w:rPr>
        <w:rFonts w:ascii="Arial Narrow" w:hAnsi="Arial Narrow"/>
        <w:sz w:val="18"/>
        <w:szCs w:val="18"/>
      </w:rPr>
      <w:fldChar w:fldCharType="separate"/>
    </w:r>
    <w:r w:rsidR="006064C5">
      <w:rPr>
        <w:rFonts w:ascii="Arial Narrow" w:hAnsi="Arial Narrow"/>
        <w:noProof/>
        <w:sz w:val="18"/>
        <w:szCs w:val="18"/>
      </w:rPr>
      <w:t>2</w:t>
    </w:r>
    <w:r w:rsidRPr="00E769FF">
      <w:rPr>
        <w:rFonts w:ascii="Arial Narrow" w:hAnsi="Arial Narrow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9B3926" w14:textId="77777777" w:rsidR="00546FAA" w:rsidRDefault="00546FAA">
      <w:r>
        <w:separator/>
      </w:r>
    </w:p>
  </w:footnote>
  <w:footnote w:type="continuationSeparator" w:id="0">
    <w:p w14:paraId="66CD0169" w14:textId="77777777" w:rsidR="00546FAA" w:rsidRDefault="00546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C8281" w14:textId="77777777" w:rsidR="00423E33" w:rsidRPr="005A4430" w:rsidRDefault="00423E33" w:rsidP="002B3642">
    <w:pPr>
      <w:pStyle w:val="Header"/>
      <w:jc w:val="right"/>
      <w:rPr>
        <w:rFonts w:ascii="Arial Narrow" w:hAnsi="Arial Narrow"/>
        <w:b/>
      </w:rPr>
    </w:pPr>
    <w:r w:rsidRPr="005A4430">
      <w:rPr>
        <w:rFonts w:ascii="Arial Narrow" w:hAnsi="Arial Narrow"/>
        <w:b/>
      </w:rPr>
      <w:t>A2</w:t>
    </w:r>
  </w:p>
  <w:p w14:paraId="0DB76B54" w14:textId="77777777" w:rsidR="00423E33" w:rsidRDefault="00423E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401C1"/>
    <w:multiLevelType w:val="hybridMultilevel"/>
    <w:tmpl w:val="D70EBCC6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82973"/>
    <w:multiLevelType w:val="hybridMultilevel"/>
    <w:tmpl w:val="C87026C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D24EA1"/>
    <w:multiLevelType w:val="hybridMultilevel"/>
    <w:tmpl w:val="5A76F13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A0340"/>
    <w:multiLevelType w:val="hybridMultilevel"/>
    <w:tmpl w:val="9E9EB2D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875593"/>
    <w:multiLevelType w:val="hybridMultilevel"/>
    <w:tmpl w:val="4A7E5B7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95BFD"/>
    <w:multiLevelType w:val="hybridMultilevel"/>
    <w:tmpl w:val="EBC4702A"/>
    <w:lvl w:ilvl="0" w:tplc="E7D4471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63CA2"/>
    <w:multiLevelType w:val="hybridMultilevel"/>
    <w:tmpl w:val="8BA6F8C0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9B099B"/>
    <w:multiLevelType w:val="hybridMultilevel"/>
    <w:tmpl w:val="6C603D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831DF"/>
    <w:multiLevelType w:val="hybridMultilevel"/>
    <w:tmpl w:val="390AA2DA"/>
    <w:lvl w:ilvl="0" w:tplc="2C82C9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711C3"/>
    <w:multiLevelType w:val="hybridMultilevel"/>
    <w:tmpl w:val="2070DC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C32F88"/>
    <w:multiLevelType w:val="hybridMultilevel"/>
    <w:tmpl w:val="6DFE03FE"/>
    <w:lvl w:ilvl="0" w:tplc="6FD4A14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A3415F"/>
    <w:multiLevelType w:val="singleLevel"/>
    <w:tmpl w:val="D640FF30"/>
    <w:lvl w:ilvl="0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10"/>
  </w:num>
  <w:num w:numId="10">
    <w:abstractNumId w:val="5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029"/>
    <w:rsid w:val="00010CEE"/>
    <w:rsid w:val="000338DC"/>
    <w:rsid w:val="00053BE1"/>
    <w:rsid w:val="00057004"/>
    <w:rsid w:val="000852CE"/>
    <w:rsid w:val="000A2170"/>
    <w:rsid w:val="000A2D7E"/>
    <w:rsid w:val="000C70C4"/>
    <w:rsid w:val="000C7229"/>
    <w:rsid w:val="00107029"/>
    <w:rsid w:val="001122FF"/>
    <w:rsid w:val="00114E99"/>
    <w:rsid w:val="001204E2"/>
    <w:rsid w:val="00135B41"/>
    <w:rsid w:val="0015546A"/>
    <w:rsid w:val="001854B6"/>
    <w:rsid w:val="001E3D9D"/>
    <w:rsid w:val="001E49B6"/>
    <w:rsid w:val="001F0EFA"/>
    <w:rsid w:val="00274C8B"/>
    <w:rsid w:val="002845DC"/>
    <w:rsid w:val="002A779C"/>
    <w:rsid w:val="002B3642"/>
    <w:rsid w:val="002B655C"/>
    <w:rsid w:val="002C0E53"/>
    <w:rsid w:val="002D2615"/>
    <w:rsid w:val="002E6FB6"/>
    <w:rsid w:val="003027DE"/>
    <w:rsid w:val="00305101"/>
    <w:rsid w:val="0030639A"/>
    <w:rsid w:val="00335C31"/>
    <w:rsid w:val="0035578B"/>
    <w:rsid w:val="003578AD"/>
    <w:rsid w:val="003A1B63"/>
    <w:rsid w:val="003A2853"/>
    <w:rsid w:val="003B6993"/>
    <w:rsid w:val="003B7906"/>
    <w:rsid w:val="003C06EA"/>
    <w:rsid w:val="003C3758"/>
    <w:rsid w:val="003E2B69"/>
    <w:rsid w:val="004011A4"/>
    <w:rsid w:val="00423E33"/>
    <w:rsid w:val="00447401"/>
    <w:rsid w:val="00476D3D"/>
    <w:rsid w:val="00484D51"/>
    <w:rsid w:val="004D2439"/>
    <w:rsid w:val="004F3944"/>
    <w:rsid w:val="005173D8"/>
    <w:rsid w:val="00523738"/>
    <w:rsid w:val="005340AB"/>
    <w:rsid w:val="005432BD"/>
    <w:rsid w:val="00546FAA"/>
    <w:rsid w:val="00570381"/>
    <w:rsid w:val="00587984"/>
    <w:rsid w:val="005A4430"/>
    <w:rsid w:val="005A6DFC"/>
    <w:rsid w:val="005B059F"/>
    <w:rsid w:val="005C489F"/>
    <w:rsid w:val="005D2746"/>
    <w:rsid w:val="005F3B06"/>
    <w:rsid w:val="005F3F47"/>
    <w:rsid w:val="00600338"/>
    <w:rsid w:val="006064C5"/>
    <w:rsid w:val="00627A35"/>
    <w:rsid w:val="00677E7F"/>
    <w:rsid w:val="006A7299"/>
    <w:rsid w:val="006B54BC"/>
    <w:rsid w:val="006C57DF"/>
    <w:rsid w:val="006D5BB6"/>
    <w:rsid w:val="006E0390"/>
    <w:rsid w:val="0072323E"/>
    <w:rsid w:val="00775FF8"/>
    <w:rsid w:val="00786302"/>
    <w:rsid w:val="007A5A7A"/>
    <w:rsid w:val="007B5890"/>
    <w:rsid w:val="007E16B9"/>
    <w:rsid w:val="007E2967"/>
    <w:rsid w:val="00823838"/>
    <w:rsid w:val="008407CA"/>
    <w:rsid w:val="008561D8"/>
    <w:rsid w:val="00867738"/>
    <w:rsid w:val="00884347"/>
    <w:rsid w:val="00893AC5"/>
    <w:rsid w:val="008D156C"/>
    <w:rsid w:val="008E6A40"/>
    <w:rsid w:val="008E7B93"/>
    <w:rsid w:val="008F7697"/>
    <w:rsid w:val="00907C0B"/>
    <w:rsid w:val="00912E15"/>
    <w:rsid w:val="009356FB"/>
    <w:rsid w:val="00937A72"/>
    <w:rsid w:val="00956DAA"/>
    <w:rsid w:val="0096201A"/>
    <w:rsid w:val="00963909"/>
    <w:rsid w:val="00993FC8"/>
    <w:rsid w:val="009E12C5"/>
    <w:rsid w:val="009E21A9"/>
    <w:rsid w:val="00A01F23"/>
    <w:rsid w:val="00A14A8A"/>
    <w:rsid w:val="00A32771"/>
    <w:rsid w:val="00A328B6"/>
    <w:rsid w:val="00A40616"/>
    <w:rsid w:val="00A45382"/>
    <w:rsid w:val="00A53EBC"/>
    <w:rsid w:val="00AA20F6"/>
    <w:rsid w:val="00AD3F65"/>
    <w:rsid w:val="00AD4581"/>
    <w:rsid w:val="00AE45A6"/>
    <w:rsid w:val="00AE7AB9"/>
    <w:rsid w:val="00AF4505"/>
    <w:rsid w:val="00B02843"/>
    <w:rsid w:val="00B24FD3"/>
    <w:rsid w:val="00B33294"/>
    <w:rsid w:val="00B609A6"/>
    <w:rsid w:val="00B85D41"/>
    <w:rsid w:val="00B9068B"/>
    <w:rsid w:val="00B97F0E"/>
    <w:rsid w:val="00BC35AD"/>
    <w:rsid w:val="00BE57E0"/>
    <w:rsid w:val="00C245BD"/>
    <w:rsid w:val="00C51848"/>
    <w:rsid w:val="00C55F32"/>
    <w:rsid w:val="00C64C01"/>
    <w:rsid w:val="00C67892"/>
    <w:rsid w:val="00CB1BD7"/>
    <w:rsid w:val="00CC3C22"/>
    <w:rsid w:val="00CD41A6"/>
    <w:rsid w:val="00CE22B4"/>
    <w:rsid w:val="00CF6D9C"/>
    <w:rsid w:val="00D07D86"/>
    <w:rsid w:val="00D3673B"/>
    <w:rsid w:val="00D546AF"/>
    <w:rsid w:val="00D9062B"/>
    <w:rsid w:val="00DA7F53"/>
    <w:rsid w:val="00DC485C"/>
    <w:rsid w:val="00DD21B8"/>
    <w:rsid w:val="00E007DA"/>
    <w:rsid w:val="00E04A0C"/>
    <w:rsid w:val="00E07086"/>
    <w:rsid w:val="00E219B7"/>
    <w:rsid w:val="00E30BA0"/>
    <w:rsid w:val="00E4466C"/>
    <w:rsid w:val="00E4614C"/>
    <w:rsid w:val="00E46CA3"/>
    <w:rsid w:val="00E631BB"/>
    <w:rsid w:val="00E63563"/>
    <w:rsid w:val="00E65740"/>
    <w:rsid w:val="00E72F76"/>
    <w:rsid w:val="00E769FF"/>
    <w:rsid w:val="00E80EFC"/>
    <w:rsid w:val="00E95BEF"/>
    <w:rsid w:val="00EA1DBF"/>
    <w:rsid w:val="00EC2528"/>
    <w:rsid w:val="00EC7B69"/>
    <w:rsid w:val="00ED5B01"/>
    <w:rsid w:val="00ED67F1"/>
    <w:rsid w:val="00F10DFD"/>
    <w:rsid w:val="00F14394"/>
    <w:rsid w:val="00F23546"/>
    <w:rsid w:val="00F40917"/>
    <w:rsid w:val="00FA5972"/>
    <w:rsid w:val="00FF4F82"/>
    <w:rsid w:val="00FF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6FF47C"/>
  <w15:docId w15:val="{4C4093C6-E68A-4FBB-A06F-CB0B4C35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07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E6A4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6A4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C57DF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6C57D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C57DF"/>
    <w:rPr>
      <w:rFonts w:ascii="Tahoma" w:hAnsi="Tahoma" w:cs="Tahoma"/>
      <w:sz w:val="16"/>
      <w:szCs w:val="16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2B3642"/>
    <w:rPr>
      <w:sz w:val="24"/>
      <w:szCs w:val="24"/>
    </w:rPr>
  </w:style>
  <w:style w:type="paragraph" w:customStyle="1" w:styleId="Default">
    <w:name w:val="Default"/>
    <w:rsid w:val="005F3B0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IE" w:eastAsia="en-IE"/>
    </w:rPr>
  </w:style>
  <w:style w:type="paragraph" w:styleId="ListParagraph">
    <w:name w:val="List Paragraph"/>
    <w:basedOn w:val="Normal"/>
    <w:uiPriority w:val="34"/>
    <w:qFormat/>
    <w:rsid w:val="008561D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A2853"/>
    <w:pPr>
      <w:spacing w:before="100" w:beforeAutospacing="1" w:after="100" w:afterAutospacing="1"/>
    </w:pPr>
    <w:rPr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9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FEStudent\AppData\Local\Microsoft\Windows\Temporary%20Internet%20Files\Content.IE5\HTYPYGRA\A2%20Assessment%20brief%202014-15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F4C2A-C087-468B-8332-FE1461878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C:\Users\DCFEStudent\AppData\Local\Microsoft\Windows\Temporary Internet Files\Content.IE5\HTYPYGRA\A2 Assessment brief 2014-15 (1).dotx</Template>
  <TotalTime>0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DCFE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DCFEStudent</dc:creator>
  <cp:lastModifiedBy>Shields, Declan</cp:lastModifiedBy>
  <cp:revision>2</cp:revision>
  <cp:lastPrinted>2016-10-20T07:40:00Z</cp:lastPrinted>
  <dcterms:created xsi:type="dcterms:W3CDTF">2020-11-12T09:11:00Z</dcterms:created>
  <dcterms:modified xsi:type="dcterms:W3CDTF">2020-11-12T09:11:00Z</dcterms:modified>
</cp:coreProperties>
</file>